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7" w:type="dxa"/>
        <w:jc w:val="center"/>
        <w:tblLayout w:type="fixed"/>
        <w:tblLook w:val="0000" w:firstRow="0" w:lastRow="0" w:firstColumn="0" w:lastColumn="0" w:noHBand="0" w:noVBand="0"/>
      </w:tblPr>
      <w:tblGrid>
        <w:gridCol w:w="5571"/>
        <w:gridCol w:w="1432"/>
        <w:gridCol w:w="1432"/>
        <w:gridCol w:w="1772"/>
      </w:tblGrid>
      <w:tr w:rsidR="00DD2946" w:rsidRPr="002F4EE5" w14:paraId="6F69F4B7" w14:textId="77777777" w:rsidTr="00A255C8">
        <w:trPr>
          <w:trHeight w:val="219"/>
          <w:jc w:val="center"/>
        </w:trPr>
        <w:tc>
          <w:tcPr>
            <w:tcW w:w="10207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14:paraId="5024DF09" w14:textId="77777777" w:rsidR="001D6105" w:rsidRPr="002F4EE5" w:rsidRDefault="001D6105" w:rsidP="001D6105">
            <w:pPr>
              <w:jc w:val="center"/>
              <w:rPr>
                <w:b/>
                <w:sz w:val="28"/>
                <w:szCs w:val="28"/>
              </w:rPr>
            </w:pPr>
            <w:r w:rsidRPr="002F4EE5">
              <w:rPr>
                <w:b/>
                <w:sz w:val="28"/>
                <w:szCs w:val="28"/>
              </w:rPr>
              <w:t>Городской округ Спасск-Дальний</w:t>
            </w:r>
          </w:p>
          <w:p w14:paraId="318D4C37" w14:textId="33C753DE" w:rsidR="001D6105" w:rsidRPr="002F4EE5" w:rsidRDefault="00C754B7" w:rsidP="001D61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6"/>
                <w:szCs w:val="26"/>
              </w:rPr>
              <w:t>Митрофанов Олег Андреевич</w:t>
            </w:r>
            <w:r w:rsidR="001D6105" w:rsidRPr="002F4EE5">
              <w:rPr>
                <w:b/>
                <w:sz w:val="26"/>
                <w:szCs w:val="26"/>
              </w:rPr>
              <w:t xml:space="preserve"> – </w:t>
            </w:r>
            <w:r w:rsidR="00DD2946">
              <w:rPr>
                <w:b/>
                <w:sz w:val="26"/>
                <w:szCs w:val="26"/>
              </w:rPr>
              <w:t>глава муниципального</w:t>
            </w:r>
            <w:r w:rsidR="001D6105" w:rsidRPr="002F4EE5">
              <w:rPr>
                <w:b/>
                <w:sz w:val="26"/>
                <w:szCs w:val="26"/>
              </w:rPr>
              <w:t xml:space="preserve"> округа Спасск-Дальний</w:t>
            </w:r>
          </w:p>
          <w:p w14:paraId="4F28E870" w14:textId="77777777" w:rsidR="00A42684" w:rsidRPr="002F4EE5" w:rsidRDefault="00A42684" w:rsidP="00A4268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D2946" w:rsidRPr="002F4EE5" w14:paraId="765363AA" w14:textId="77777777" w:rsidTr="00A255C8">
        <w:trPr>
          <w:trHeight w:val="314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FD20" w14:textId="77777777" w:rsidR="00500770" w:rsidRPr="002F4EE5" w:rsidRDefault="00500770" w:rsidP="00500770">
            <w:pPr>
              <w:rPr>
                <w:bCs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9D27" w14:textId="023DAE02" w:rsidR="00500770" w:rsidRPr="002F4EE5" w:rsidRDefault="00500770" w:rsidP="00500770">
            <w:pPr>
              <w:jc w:val="center"/>
              <w:rPr>
                <w:bCs/>
              </w:rPr>
            </w:pPr>
            <w:r w:rsidRPr="002F4EE5">
              <w:rPr>
                <w:bCs/>
              </w:rPr>
              <w:t>202</w:t>
            </w:r>
            <w:r w:rsidR="001D6105" w:rsidRPr="002F4EE5">
              <w:rPr>
                <w:bCs/>
              </w:rPr>
              <w:t>4</w:t>
            </w:r>
            <w:r w:rsidRPr="002F4EE5">
              <w:rPr>
                <w:bCs/>
              </w:rPr>
              <w:t xml:space="preserve"> год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A38E" w14:textId="7875344C" w:rsidR="00500770" w:rsidRPr="002F4EE5" w:rsidRDefault="00500770" w:rsidP="00500770">
            <w:pPr>
              <w:jc w:val="center"/>
              <w:rPr>
                <w:bCs/>
              </w:rPr>
            </w:pPr>
            <w:r w:rsidRPr="002F4EE5">
              <w:rPr>
                <w:bCs/>
              </w:rPr>
              <w:t>202</w:t>
            </w:r>
            <w:r w:rsidR="001D6105" w:rsidRPr="002F4EE5">
              <w:rPr>
                <w:bCs/>
              </w:rPr>
              <w:t xml:space="preserve">5 </w:t>
            </w:r>
            <w:r w:rsidRPr="002F4EE5">
              <w:rPr>
                <w:bCs/>
              </w:rPr>
              <w:t>г</w:t>
            </w:r>
            <w:r w:rsidR="00AA002A" w:rsidRPr="002F4EE5">
              <w:rPr>
                <w:bCs/>
              </w:rPr>
              <w:t>од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855E0" w14:textId="77777777" w:rsidR="00500770" w:rsidRPr="002F4EE5" w:rsidRDefault="00500770" w:rsidP="00500770">
            <w:pPr>
              <w:jc w:val="center"/>
              <w:rPr>
                <w:bCs/>
              </w:rPr>
            </w:pPr>
            <w:r w:rsidRPr="002F4EE5">
              <w:rPr>
                <w:bCs/>
              </w:rPr>
              <w:t>Динамика к аналогичному периоду прошлого года, %</w:t>
            </w:r>
          </w:p>
        </w:tc>
      </w:tr>
      <w:tr w:rsidR="00DD2946" w:rsidRPr="002F4EE5" w14:paraId="4F6E7B3C" w14:textId="77777777" w:rsidTr="00A255C8">
        <w:trPr>
          <w:trHeight w:val="267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3632C" w14:textId="77777777" w:rsidR="001D6105" w:rsidRPr="002F4EE5" w:rsidRDefault="001D6105" w:rsidP="001D6105">
            <w:pPr>
              <w:jc w:val="both"/>
              <w:rPr>
                <w:bCs/>
              </w:rPr>
            </w:pPr>
            <w:r w:rsidRPr="002F4EE5">
              <w:rPr>
                <w:bCs/>
              </w:rPr>
              <w:t>Численность населения, тыс. чел. (на начало отчетного года)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076EA" w14:textId="07EC9BBF" w:rsidR="001D6105" w:rsidRPr="002F4EE5" w:rsidRDefault="001D6105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34,822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EA016" w14:textId="18905CF3" w:rsidR="001D6105" w:rsidRPr="002F4EE5" w:rsidRDefault="00B33816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34,370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044DD" w14:textId="3C5D617C" w:rsidR="001D6105" w:rsidRPr="002F4EE5" w:rsidRDefault="00B33816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98,7</w:t>
            </w:r>
          </w:p>
        </w:tc>
      </w:tr>
      <w:tr w:rsidR="00DD2946" w:rsidRPr="002F4EE5" w14:paraId="00AD1E14" w14:textId="77777777" w:rsidTr="00A255C8">
        <w:trPr>
          <w:trHeight w:val="267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A7DAE" w14:textId="77777777" w:rsidR="001D6105" w:rsidRPr="002F4EE5" w:rsidRDefault="001D6105" w:rsidP="001D6105">
            <w:pPr>
              <w:jc w:val="both"/>
              <w:rPr>
                <w:bCs/>
              </w:rPr>
            </w:pPr>
            <w:r w:rsidRPr="002F4EE5">
              <w:rPr>
                <w:bCs/>
              </w:rPr>
              <w:t>Численность занятых в экономике, тыс. чел.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46C4D" w14:textId="282CA5FA" w:rsidR="001D6105" w:rsidRPr="002F4EE5" w:rsidRDefault="001D6105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18,905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BBBFD" w14:textId="5BE5D8A1" w:rsidR="001D6105" w:rsidRPr="002F4EE5" w:rsidRDefault="00B33816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18,832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78F9B" w14:textId="54A366EC" w:rsidR="001D6105" w:rsidRPr="002F4EE5" w:rsidRDefault="00B33816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99,6</w:t>
            </w:r>
          </w:p>
        </w:tc>
      </w:tr>
      <w:tr w:rsidR="00DD2946" w:rsidRPr="002F4EE5" w14:paraId="40B919F3" w14:textId="77777777" w:rsidTr="00A255C8">
        <w:trPr>
          <w:trHeight w:val="330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7A6FB" w14:textId="77777777" w:rsidR="001D6105" w:rsidRPr="002F4EE5" w:rsidRDefault="001D6105" w:rsidP="001D6105">
            <w:pPr>
              <w:jc w:val="both"/>
              <w:rPr>
                <w:bCs/>
              </w:rPr>
            </w:pPr>
            <w:r w:rsidRPr="002F4EE5">
              <w:rPr>
                <w:bCs/>
              </w:rPr>
              <w:t>Площадь территории, кв. км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DAA1F" w14:textId="0B7FF7DF" w:rsidR="001D6105" w:rsidRPr="002F4EE5" w:rsidRDefault="001D6105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43,37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462C9" w14:textId="73F01116" w:rsidR="001D6105" w:rsidRPr="002F4EE5" w:rsidRDefault="00B33816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43,37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E6A19" w14:textId="77777777" w:rsidR="001D6105" w:rsidRPr="002F4EE5" w:rsidRDefault="001D6105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100,0</w:t>
            </w:r>
          </w:p>
        </w:tc>
      </w:tr>
      <w:tr w:rsidR="00DD2946" w:rsidRPr="002F4EE5" w14:paraId="43B5CBB5" w14:textId="77777777" w:rsidTr="00A255C8">
        <w:trPr>
          <w:trHeight w:val="330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54317" w14:textId="77777777" w:rsidR="001D6105" w:rsidRPr="002F4EE5" w:rsidRDefault="001D6105" w:rsidP="001D6105">
            <w:pPr>
              <w:jc w:val="both"/>
              <w:rPr>
                <w:bCs/>
              </w:rPr>
            </w:pPr>
            <w:r w:rsidRPr="002F4EE5">
              <w:rPr>
                <w:bCs/>
              </w:rPr>
              <w:t>Оборот крупных и средних организаций, млн. руб.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B8B97" w14:textId="1B4B378D" w:rsidR="001D6105" w:rsidRPr="002F4EE5" w:rsidRDefault="001D6105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10784,1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0F93" w14:textId="0441614A" w:rsidR="001D6105" w:rsidRPr="002F4EE5" w:rsidRDefault="00B33816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9735,9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D4D93" w14:textId="30517E7D" w:rsidR="001D6105" w:rsidRPr="002F4EE5" w:rsidRDefault="00B33816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90,3</w:t>
            </w:r>
          </w:p>
        </w:tc>
      </w:tr>
      <w:tr w:rsidR="00DD2946" w:rsidRPr="002F4EE5" w14:paraId="4FA1D48E" w14:textId="77777777" w:rsidTr="00A255C8">
        <w:trPr>
          <w:trHeight w:val="330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4A749" w14:textId="77777777" w:rsidR="001D6105" w:rsidRPr="002F4EE5" w:rsidRDefault="001D6105" w:rsidP="001D6105">
            <w:pPr>
              <w:jc w:val="both"/>
              <w:rPr>
                <w:bCs/>
              </w:rPr>
            </w:pPr>
            <w:r w:rsidRPr="002F4EE5">
              <w:rPr>
                <w:bCs/>
              </w:rPr>
              <w:t>Доля в обороте организаций края, %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26EC4" w14:textId="7F4A2161" w:rsidR="001D6105" w:rsidRPr="002F4EE5" w:rsidRDefault="001D6105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0,42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0277A" w14:textId="5525015C" w:rsidR="001D6105" w:rsidRPr="002F4EE5" w:rsidRDefault="00B33816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0,34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737BB" w14:textId="23E737CE" w:rsidR="001D6105" w:rsidRPr="002F4EE5" w:rsidRDefault="00B33816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 xml:space="preserve">- </w:t>
            </w:r>
            <w:r w:rsidR="001D6105" w:rsidRPr="002F4EE5">
              <w:rPr>
                <w:bCs/>
              </w:rPr>
              <w:t>0,0</w:t>
            </w:r>
            <w:r w:rsidRPr="002F4EE5">
              <w:rPr>
                <w:bCs/>
              </w:rPr>
              <w:t>8</w:t>
            </w:r>
            <w:r w:rsidR="001D6105" w:rsidRPr="002F4EE5">
              <w:rPr>
                <w:bCs/>
              </w:rPr>
              <w:t>пп.</w:t>
            </w:r>
          </w:p>
        </w:tc>
      </w:tr>
      <w:tr w:rsidR="00DD2946" w:rsidRPr="002F4EE5" w14:paraId="72493512" w14:textId="77777777" w:rsidTr="00A255C8">
        <w:trPr>
          <w:trHeight w:val="267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E641A57" w14:textId="77777777" w:rsidR="001D6105" w:rsidRPr="002F4EE5" w:rsidRDefault="001D6105" w:rsidP="001D6105">
            <w:pPr>
              <w:jc w:val="both"/>
              <w:rPr>
                <w:b/>
                <w:bCs/>
              </w:rPr>
            </w:pPr>
            <w:r w:rsidRPr="002F4EE5">
              <w:rPr>
                <w:b/>
                <w:bCs/>
              </w:rPr>
              <w:t>Объем отгруженных товаров собственного производства, выполненных работ, услуг собственными силами по чистым видам деятельности крупными и средними организациями млн рублей (темп в действующих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1532B69" w14:textId="5447B755" w:rsidR="001D6105" w:rsidRPr="002F4EE5" w:rsidRDefault="001D6105" w:rsidP="001D6105">
            <w:pPr>
              <w:jc w:val="center"/>
            </w:pPr>
            <w:r w:rsidRPr="002F4EE5">
              <w:rPr>
                <w:b/>
              </w:rPr>
              <w:t>3625,2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EB530A3" w14:textId="14A820D8" w:rsidR="001D6105" w:rsidRPr="002F4EE5" w:rsidRDefault="00354DC8" w:rsidP="001D6105">
            <w:pPr>
              <w:jc w:val="center"/>
              <w:rPr>
                <w:b/>
              </w:rPr>
            </w:pPr>
            <w:r w:rsidRPr="002F4EE5">
              <w:rPr>
                <w:b/>
              </w:rPr>
              <w:t>2466,9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817C0B8" w14:textId="7C98CF1E" w:rsidR="001D6105" w:rsidRPr="002F4EE5" w:rsidRDefault="00354DC8" w:rsidP="001D6105">
            <w:pPr>
              <w:jc w:val="center"/>
              <w:rPr>
                <w:b/>
              </w:rPr>
            </w:pPr>
            <w:r w:rsidRPr="002F4EE5">
              <w:rPr>
                <w:b/>
              </w:rPr>
              <w:t>68,1</w:t>
            </w:r>
          </w:p>
        </w:tc>
      </w:tr>
      <w:tr w:rsidR="00DD2946" w:rsidRPr="002F4EE5" w14:paraId="577926D5" w14:textId="77777777" w:rsidTr="00A255C8">
        <w:trPr>
          <w:trHeight w:val="267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5F8C2" w14:textId="77777777" w:rsidR="001D6105" w:rsidRPr="002F4EE5" w:rsidRDefault="001D6105" w:rsidP="001D6105">
            <w:pPr>
              <w:jc w:val="both"/>
              <w:rPr>
                <w:bCs/>
              </w:rPr>
            </w:pPr>
            <w:r w:rsidRPr="002F4EE5">
              <w:rPr>
                <w:bCs/>
              </w:rPr>
              <w:t>Доля в объеме отгруженных товаров собственного производства, выполненных работ, услуг собственными силами по чистым видам деятельности крупными и средними организациями края, %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5292F" w14:textId="689FE050" w:rsidR="001D6105" w:rsidRPr="002F4EE5" w:rsidRDefault="001D6105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0,82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9A98C" w14:textId="047EA392" w:rsidR="001D6105" w:rsidRPr="002F4EE5" w:rsidRDefault="00354DC8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0,50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A1F8C" w14:textId="7CF1A561" w:rsidR="001D6105" w:rsidRPr="002F4EE5" w:rsidRDefault="001D6105" w:rsidP="001D6105">
            <w:pPr>
              <w:jc w:val="center"/>
              <w:rPr>
                <w:bCs/>
                <w:lang w:val="en-US"/>
              </w:rPr>
            </w:pPr>
            <w:r w:rsidRPr="002F4EE5">
              <w:rPr>
                <w:bCs/>
              </w:rPr>
              <w:t>-0,</w:t>
            </w:r>
            <w:r w:rsidR="00354DC8" w:rsidRPr="002F4EE5">
              <w:rPr>
                <w:bCs/>
              </w:rPr>
              <w:t>32</w:t>
            </w:r>
            <w:r w:rsidRPr="002F4EE5">
              <w:rPr>
                <w:bCs/>
              </w:rPr>
              <w:t>пп</w:t>
            </w:r>
            <w:r w:rsidRPr="002F4EE5">
              <w:rPr>
                <w:bCs/>
                <w:lang w:val="en-US"/>
              </w:rPr>
              <w:t>.</w:t>
            </w:r>
          </w:p>
        </w:tc>
      </w:tr>
      <w:tr w:rsidR="00DD2946" w:rsidRPr="002F4EE5" w14:paraId="7BD9FC30" w14:textId="77777777" w:rsidTr="00A255C8">
        <w:trPr>
          <w:trHeight w:val="267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A5A6" w14:textId="77777777" w:rsidR="001D6105" w:rsidRPr="002F4EE5" w:rsidRDefault="001D6105" w:rsidP="001D6105">
            <w:pPr>
              <w:jc w:val="both"/>
              <w:rPr>
                <w:bCs/>
              </w:rPr>
            </w:pPr>
            <w:r w:rsidRPr="002F4EE5">
              <w:rPr>
                <w:bCs/>
              </w:rPr>
              <w:t>Лесозаготовки, млн рублей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6BD34" w14:textId="74E7FF29" w:rsidR="001D6105" w:rsidRPr="002F4EE5" w:rsidRDefault="001D6105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*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53CF3" w14:textId="5D6268D5" w:rsidR="001D6105" w:rsidRPr="002F4EE5" w:rsidRDefault="00354DC8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*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ED94" w14:textId="15C06201" w:rsidR="001D6105" w:rsidRPr="002F4EE5" w:rsidRDefault="00354DC8" w:rsidP="001D6105">
            <w:pPr>
              <w:jc w:val="center"/>
              <w:rPr>
                <w:bCs/>
              </w:rPr>
            </w:pPr>
            <w:r w:rsidRPr="002F4EE5">
              <w:t>65,4</w:t>
            </w:r>
          </w:p>
        </w:tc>
      </w:tr>
      <w:tr w:rsidR="00DD2946" w:rsidRPr="002F4EE5" w14:paraId="36BB5DDD" w14:textId="77777777" w:rsidTr="00A255C8">
        <w:trPr>
          <w:trHeight w:val="267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CAAD4" w14:textId="77777777" w:rsidR="001D6105" w:rsidRPr="002F4EE5" w:rsidRDefault="001D6105" w:rsidP="001D6105">
            <w:pPr>
              <w:jc w:val="both"/>
              <w:rPr>
                <w:bCs/>
              </w:rPr>
            </w:pPr>
            <w:r w:rsidRPr="002F4EE5">
              <w:rPr>
                <w:bCs/>
              </w:rPr>
              <w:t>Рыболовство, рыбоводство, млн рублей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28EB7" w14:textId="0334B1FF" w:rsidR="001D6105" w:rsidRPr="002F4EE5" w:rsidRDefault="001D6105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9B429" w14:textId="107C7BA3" w:rsidR="001D6105" w:rsidRPr="002F4EE5" w:rsidRDefault="00354DC8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-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14CC7" w14:textId="77777777" w:rsidR="001D6105" w:rsidRPr="002F4EE5" w:rsidRDefault="001D6105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-</w:t>
            </w:r>
          </w:p>
        </w:tc>
      </w:tr>
      <w:tr w:rsidR="00DD2946" w:rsidRPr="002F4EE5" w14:paraId="3EB03F18" w14:textId="77777777" w:rsidTr="00334A1C">
        <w:trPr>
          <w:trHeight w:val="267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CAC85" w14:textId="77777777" w:rsidR="001D6105" w:rsidRPr="002F4EE5" w:rsidRDefault="001D6105" w:rsidP="001D6105">
            <w:pPr>
              <w:jc w:val="both"/>
              <w:rPr>
                <w:bCs/>
              </w:rPr>
            </w:pPr>
            <w:r w:rsidRPr="002F4EE5">
              <w:rPr>
                <w:bCs/>
              </w:rPr>
              <w:t xml:space="preserve">Строительство, млн рублей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3DDC" w14:textId="068317C3" w:rsidR="001D6105" w:rsidRPr="002F4EE5" w:rsidRDefault="001D6105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0,9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90F12" w14:textId="129FC355" w:rsidR="001D6105" w:rsidRPr="002F4EE5" w:rsidRDefault="00354DC8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*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D99D" w14:textId="693A184E" w:rsidR="001D6105" w:rsidRPr="002F4EE5" w:rsidRDefault="00354DC8" w:rsidP="001D6105">
            <w:pPr>
              <w:jc w:val="center"/>
              <w:rPr>
                <w:bCs/>
              </w:rPr>
            </w:pPr>
            <w:r w:rsidRPr="002F4EE5">
              <w:t>71,2</w:t>
            </w:r>
          </w:p>
        </w:tc>
      </w:tr>
      <w:tr w:rsidR="00DD2946" w:rsidRPr="002F4EE5" w14:paraId="123209B3" w14:textId="77777777" w:rsidTr="00A255C8">
        <w:trPr>
          <w:trHeight w:val="267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13FAF" w14:textId="77777777" w:rsidR="001D6105" w:rsidRPr="002F4EE5" w:rsidRDefault="001D6105" w:rsidP="001D6105">
            <w:pPr>
              <w:jc w:val="both"/>
              <w:rPr>
                <w:bCs/>
              </w:rPr>
            </w:pPr>
            <w:r w:rsidRPr="002F4EE5">
              <w:rPr>
                <w:bCs/>
              </w:rPr>
              <w:t>Производство продукции сельского хозяйства, млн рублей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4C663" w14:textId="42A8048D" w:rsidR="001D6105" w:rsidRPr="002F4EE5" w:rsidRDefault="001D6105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8515" w14:textId="1145407C" w:rsidR="001D6105" w:rsidRPr="002F4EE5" w:rsidRDefault="0015041A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-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D2430" w14:textId="77777777" w:rsidR="001D6105" w:rsidRPr="002F4EE5" w:rsidRDefault="001D6105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-</w:t>
            </w:r>
          </w:p>
        </w:tc>
      </w:tr>
      <w:tr w:rsidR="00DD2946" w:rsidRPr="002F4EE5" w14:paraId="5AF1C8AE" w14:textId="77777777" w:rsidTr="00A255C8">
        <w:trPr>
          <w:trHeight w:val="112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DDB6" w14:textId="77777777" w:rsidR="001D6105" w:rsidRPr="002F4EE5" w:rsidRDefault="001D6105" w:rsidP="001D6105">
            <w:pPr>
              <w:jc w:val="both"/>
              <w:rPr>
                <w:bCs/>
              </w:rPr>
            </w:pPr>
            <w:r w:rsidRPr="002F4EE5">
              <w:rPr>
                <w:bCs/>
              </w:rPr>
              <w:t xml:space="preserve">Оборот розничной торговли, млн </w:t>
            </w:r>
            <w:proofErr w:type="gramStart"/>
            <w:r w:rsidRPr="002F4EE5">
              <w:rPr>
                <w:bCs/>
              </w:rPr>
              <w:t>рублей(</w:t>
            </w:r>
            <w:proofErr w:type="gramEnd"/>
            <w:r w:rsidRPr="002F4EE5">
              <w:rPr>
                <w:bCs/>
              </w:rPr>
              <w:t>% в сопоставимых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661C" w14:textId="5F29833E" w:rsidR="001D6105" w:rsidRPr="002F4EE5" w:rsidRDefault="001D6105" w:rsidP="001D6105">
            <w:pPr>
              <w:ind w:right="227"/>
              <w:jc w:val="center"/>
              <w:rPr>
                <w:lang w:val="en-US"/>
              </w:rPr>
            </w:pPr>
            <w:r w:rsidRPr="002F4EE5">
              <w:t>2190,6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1597" w14:textId="1D7D15C2" w:rsidR="001D6105" w:rsidRPr="002F4EE5" w:rsidRDefault="0015041A" w:rsidP="001D6105">
            <w:pPr>
              <w:jc w:val="center"/>
            </w:pPr>
            <w:r w:rsidRPr="002F4EE5">
              <w:t>2978,0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1E64" w14:textId="33E72C0F" w:rsidR="001D6105" w:rsidRPr="002F4EE5" w:rsidRDefault="0015041A" w:rsidP="001D6105">
            <w:pPr>
              <w:jc w:val="center"/>
            </w:pPr>
            <w:r w:rsidRPr="002F4EE5">
              <w:t>127,6</w:t>
            </w:r>
          </w:p>
        </w:tc>
      </w:tr>
      <w:tr w:rsidR="00DD2946" w:rsidRPr="002F4EE5" w14:paraId="20466231" w14:textId="77777777" w:rsidTr="00A255C8">
        <w:trPr>
          <w:trHeight w:val="88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99B3" w14:textId="77777777" w:rsidR="001D6105" w:rsidRPr="002F4EE5" w:rsidRDefault="001D6105" w:rsidP="001D6105">
            <w:pPr>
              <w:jc w:val="both"/>
              <w:rPr>
                <w:bCs/>
              </w:rPr>
            </w:pPr>
            <w:r w:rsidRPr="002F4EE5">
              <w:rPr>
                <w:bCs/>
              </w:rPr>
              <w:t>Оборот общественного питания, млн рублей (% в сопоставимых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1D60" w14:textId="55A47244" w:rsidR="001D6105" w:rsidRPr="002F4EE5" w:rsidRDefault="001D6105" w:rsidP="001D6105">
            <w:pPr>
              <w:ind w:right="227"/>
              <w:jc w:val="center"/>
            </w:pPr>
            <w:r w:rsidRPr="002F4EE5">
              <w:t>*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D24D" w14:textId="46921C68" w:rsidR="001D6105" w:rsidRPr="002F4EE5" w:rsidRDefault="0015041A" w:rsidP="001D6105">
            <w:pPr>
              <w:jc w:val="center"/>
            </w:pPr>
            <w:r w:rsidRPr="002F4EE5">
              <w:t>*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B96E" w14:textId="1A7AD6A0" w:rsidR="001D6105" w:rsidRPr="002F4EE5" w:rsidRDefault="0015041A" w:rsidP="001D6105">
            <w:pPr>
              <w:jc w:val="center"/>
            </w:pPr>
            <w:r w:rsidRPr="002F4EE5">
              <w:t>80,0</w:t>
            </w:r>
          </w:p>
        </w:tc>
      </w:tr>
      <w:tr w:rsidR="00DD2946" w:rsidRPr="002F4EE5" w14:paraId="286D5980" w14:textId="77777777" w:rsidTr="00A255C8">
        <w:trPr>
          <w:trHeight w:val="88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B23D" w14:textId="77777777" w:rsidR="001D6105" w:rsidRPr="002F4EE5" w:rsidRDefault="001D6105" w:rsidP="001D6105">
            <w:pPr>
              <w:jc w:val="both"/>
              <w:rPr>
                <w:bCs/>
              </w:rPr>
            </w:pPr>
            <w:r w:rsidRPr="002F4EE5">
              <w:rPr>
                <w:bCs/>
              </w:rPr>
              <w:t>Объем платных услуг населению, млн рублей (% в сопоставимых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B017" w14:textId="15182995" w:rsidR="001D6105" w:rsidRPr="002F4EE5" w:rsidRDefault="001D6105" w:rsidP="001D6105">
            <w:pPr>
              <w:spacing w:after="120"/>
              <w:ind w:right="227"/>
              <w:jc w:val="center"/>
            </w:pPr>
            <w:r w:rsidRPr="002F4EE5">
              <w:t>818,7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4BB5" w14:textId="7D07B5CF" w:rsidR="001D6105" w:rsidRPr="002F4EE5" w:rsidRDefault="0015041A" w:rsidP="001D6105">
            <w:pPr>
              <w:spacing w:after="120"/>
              <w:jc w:val="center"/>
            </w:pPr>
            <w:r w:rsidRPr="002F4EE5">
              <w:t>930,4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2111" w14:textId="1C640F6F" w:rsidR="001D6105" w:rsidRPr="002F4EE5" w:rsidRDefault="0015041A" w:rsidP="001D6105">
            <w:pPr>
              <w:spacing w:after="120"/>
              <w:jc w:val="center"/>
            </w:pPr>
            <w:r w:rsidRPr="002F4EE5">
              <w:t>100,4</w:t>
            </w:r>
          </w:p>
        </w:tc>
      </w:tr>
      <w:tr w:rsidR="00DD2946" w:rsidRPr="002F4EE5" w14:paraId="05545E98" w14:textId="77777777" w:rsidTr="00A255C8">
        <w:trPr>
          <w:trHeight w:val="335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60F528E" w14:textId="77777777" w:rsidR="001D6105" w:rsidRPr="002F4EE5" w:rsidRDefault="001D6105" w:rsidP="001D6105">
            <w:pPr>
              <w:jc w:val="both"/>
              <w:rPr>
                <w:b/>
                <w:bCs/>
              </w:rPr>
            </w:pPr>
            <w:r w:rsidRPr="002F4EE5">
              <w:rPr>
                <w:b/>
                <w:bCs/>
              </w:rPr>
              <w:t>Малый бизнес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4DEB6E7" w14:textId="77777777" w:rsidR="001D6105" w:rsidRPr="002F4EE5" w:rsidRDefault="001D6105" w:rsidP="001D6105">
            <w:pPr>
              <w:jc w:val="center"/>
              <w:rPr>
                <w:bCs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F1B80ED" w14:textId="77777777" w:rsidR="001D6105" w:rsidRPr="002F4EE5" w:rsidRDefault="001D6105" w:rsidP="001D6105">
            <w:pPr>
              <w:jc w:val="center"/>
              <w:rPr>
                <w:b/>
                <w:bCs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D2DE91A" w14:textId="77777777" w:rsidR="001D6105" w:rsidRPr="002F4EE5" w:rsidRDefault="001D6105" w:rsidP="001D6105">
            <w:pPr>
              <w:jc w:val="center"/>
              <w:rPr>
                <w:b/>
                <w:bCs/>
                <w:strike/>
              </w:rPr>
            </w:pPr>
          </w:p>
        </w:tc>
      </w:tr>
      <w:tr w:rsidR="00DD2946" w:rsidRPr="002F4EE5" w14:paraId="7A648BC5" w14:textId="77777777" w:rsidTr="00A255C8">
        <w:trPr>
          <w:trHeight w:val="335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DA006" w14:textId="77777777" w:rsidR="001D6105" w:rsidRPr="002F4EE5" w:rsidRDefault="001D6105" w:rsidP="001D6105">
            <w:pPr>
              <w:jc w:val="both"/>
              <w:rPr>
                <w:bCs/>
              </w:rPr>
            </w:pPr>
            <w:r w:rsidRPr="002F4EE5">
              <w:rPr>
                <w:bCs/>
              </w:rPr>
              <w:t>Малый бизнес, оборот малых предприятий (без учета ИП), млн рублей (темп роста в действующих ценах)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0BF80" w14:textId="26AC0D6A" w:rsidR="001D6105" w:rsidRPr="002F4EE5" w:rsidRDefault="001D6105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4558,3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AF699D" w14:textId="63F10BC8" w:rsidR="001D6105" w:rsidRPr="002F4EE5" w:rsidRDefault="00C63B70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5300,6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739D40" w14:textId="41466E65" w:rsidR="001D6105" w:rsidRPr="002F4EE5" w:rsidRDefault="00C63B70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116,3</w:t>
            </w:r>
          </w:p>
        </w:tc>
      </w:tr>
      <w:tr w:rsidR="00DD2946" w:rsidRPr="002F4EE5" w14:paraId="7F251FAD" w14:textId="77777777" w:rsidTr="00A255C8">
        <w:trPr>
          <w:trHeight w:val="335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52F794" w14:textId="77777777" w:rsidR="001D6105" w:rsidRPr="002F4EE5" w:rsidRDefault="001D6105" w:rsidP="001D6105">
            <w:pPr>
              <w:jc w:val="both"/>
              <w:rPr>
                <w:bCs/>
              </w:rPr>
            </w:pPr>
            <w:r w:rsidRPr="002F4EE5">
              <w:rPr>
                <w:bCs/>
              </w:rPr>
              <w:t>Доля малых предприятий (без учета ИП) в числе хозяйствующих субъектов, %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0E213" w14:textId="2103E557" w:rsidR="001D6105" w:rsidRPr="002F4EE5" w:rsidRDefault="007032CF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18,6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DCFBD" w14:textId="2980BC51" w:rsidR="001D6105" w:rsidRPr="002F4EE5" w:rsidRDefault="007032CF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18,4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76185" w14:textId="769711FB" w:rsidR="001D6105" w:rsidRPr="002F4EE5" w:rsidRDefault="007032CF" w:rsidP="001D6105">
            <w:pPr>
              <w:jc w:val="center"/>
              <w:rPr>
                <w:b/>
                <w:bCs/>
                <w:lang w:val="en-US"/>
              </w:rPr>
            </w:pPr>
            <w:r w:rsidRPr="002F4EE5">
              <w:t>-0,2</w:t>
            </w:r>
            <w:r w:rsidR="001D6105" w:rsidRPr="002F4EE5">
              <w:t>п.п.</w:t>
            </w:r>
          </w:p>
        </w:tc>
      </w:tr>
      <w:tr w:rsidR="00DD2946" w:rsidRPr="002F4EE5" w14:paraId="12F0C77E" w14:textId="77777777" w:rsidTr="00A255C8">
        <w:trPr>
          <w:trHeight w:val="132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337F" w14:textId="77777777" w:rsidR="001D6105" w:rsidRPr="002F4EE5" w:rsidRDefault="001D6105" w:rsidP="001D6105">
            <w:pPr>
              <w:jc w:val="both"/>
              <w:rPr>
                <w:bCs/>
              </w:rPr>
            </w:pPr>
            <w:r w:rsidRPr="002F4EE5">
              <w:rPr>
                <w:bCs/>
              </w:rPr>
              <w:t>Количество малых предприятий (без учета ИП), ед.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6E86" w14:textId="599EDA6E" w:rsidR="001D6105" w:rsidRPr="002F4EE5" w:rsidRDefault="001D6105" w:rsidP="001D6105">
            <w:pPr>
              <w:jc w:val="center"/>
            </w:pPr>
            <w:r w:rsidRPr="002F4EE5">
              <w:t>233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C6EC" w14:textId="37FC8DD2" w:rsidR="001D6105" w:rsidRPr="002F4EE5" w:rsidRDefault="00C63B70" w:rsidP="001D6105">
            <w:pPr>
              <w:jc w:val="center"/>
            </w:pPr>
            <w:r w:rsidRPr="002F4EE5">
              <w:t>231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2712" w14:textId="0B1BE925" w:rsidR="001D6105" w:rsidRPr="002F4EE5" w:rsidRDefault="00C63B70" w:rsidP="001D6105">
            <w:pPr>
              <w:jc w:val="center"/>
            </w:pPr>
            <w:r w:rsidRPr="002F4EE5">
              <w:t>99,1</w:t>
            </w:r>
          </w:p>
        </w:tc>
      </w:tr>
      <w:tr w:rsidR="00DD2946" w:rsidRPr="002F4EE5" w14:paraId="3FB126B1" w14:textId="77777777" w:rsidTr="00A255C8">
        <w:trPr>
          <w:trHeight w:val="132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DA1B" w14:textId="77777777" w:rsidR="001D6105" w:rsidRPr="002F4EE5" w:rsidRDefault="001D6105" w:rsidP="001D6105">
            <w:pPr>
              <w:jc w:val="both"/>
              <w:rPr>
                <w:bCs/>
              </w:rPr>
            </w:pPr>
            <w:r w:rsidRPr="002F4EE5">
              <w:rPr>
                <w:bCs/>
              </w:rPr>
              <w:t>Число индивидуальных предпринимателей (ИП), чел.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1387" w14:textId="1AE00C5A" w:rsidR="001D6105" w:rsidRPr="002F4EE5" w:rsidRDefault="001D6105" w:rsidP="001D6105">
            <w:pPr>
              <w:jc w:val="center"/>
            </w:pPr>
            <w:r w:rsidRPr="002F4EE5">
              <w:t>864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F417" w14:textId="53C3A292" w:rsidR="001D6105" w:rsidRPr="002F4EE5" w:rsidRDefault="0015041A" w:rsidP="001D6105">
            <w:pPr>
              <w:jc w:val="center"/>
            </w:pPr>
            <w:r w:rsidRPr="002F4EE5">
              <w:t>888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EC39" w14:textId="7284ED96" w:rsidR="001D6105" w:rsidRPr="002F4EE5" w:rsidRDefault="0015041A" w:rsidP="001D6105">
            <w:pPr>
              <w:jc w:val="center"/>
            </w:pPr>
            <w:r w:rsidRPr="002F4EE5">
              <w:t>102,8</w:t>
            </w:r>
          </w:p>
        </w:tc>
      </w:tr>
      <w:tr w:rsidR="00DD2946" w:rsidRPr="002F4EE5" w14:paraId="442D14AF" w14:textId="77777777" w:rsidTr="00A255C8">
        <w:trPr>
          <w:trHeight w:val="132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21EE" w14:textId="77777777" w:rsidR="001D6105" w:rsidRPr="002F4EE5" w:rsidRDefault="001D6105" w:rsidP="001D6105">
            <w:pPr>
              <w:jc w:val="both"/>
              <w:rPr>
                <w:bCs/>
              </w:rPr>
            </w:pPr>
            <w:r w:rsidRPr="002F4EE5">
              <w:rPr>
                <w:bCs/>
              </w:rPr>
              <w:t xml:space="preserve">Численность занятых в малом бизнесе (без учета ИП), тыс. чел.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61D4" w14:textId="516A5864" w:rsidR="001D6105" w:rsidRPr="002F4EE5" w:rsidRDefault="001D6105" w:rsidP="001D6105">
            <w:pPr>
              <w:spacing w:before="120"/>
              <w:ind w:right="227"/>
              <w:jc w:val="center"/>
            </w:pPr>
            <w:r w:rsidRPr="002F4EE5">
              <w:t>2,412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EEF6" w14:textId="25F29E48" w:rsidR="001D6105" w:rsidRPr="002F4EE5" w:rsidRDefault="00C63B70" w:rsidP="001D6105">
            <w:pPr>
              <w:spacing w:before="120"/>
              <w:jc w:val="center"/>
            </w:pPr>
            <w:r w:rsidRPr="002F4EE5">
              <w:t>2,730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3166" w14:textId="6B6E072D" w:rsidR="001D6105" w:rsidRPr="002F4EE5" w:rsidRDefault="00C63B70" w:rsidP="001D6105">
            <w:pPr>
              <w:spacing w:before="120"/>
              <w:jc w:val="center"/>
            </w:pPr>
            <w:r w:rsidRPr="002F4EE5">
              <w:t>113,2</w:t>
            </w:r>
          </w:p>
        </w:tc>
      </w:tr>
      <w:tr w:rsidR="00DD2946" w:rsidRPr="002F4EE5" w14:paraId="18DA7E6F" w14:textId="77777777" w:rsidTr="00A255C8">
        <w:trPr>
          <w:trHeight w:val="132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5684" w14:textId="77777777" w:rsidR="001D6105" w:rsidRPr="002F4EE5" w:rsidRDefault="001D6105" w:rsidP="001D6105">
            <w:pPr>
              <w:jc w:val="both"/>
              <w:rPr>
                <w:bCs/>
              </w:rPr>
            </w:pPr>
            <w:r w:rsidRPr="002F4EE5">
              <w:rPr>
                <w:bCs/>
              </w:rPr>
              <w:t>Доля занятых в малом бизнесе (без учета ИП) в общей численности занятых в экономике, %</w:t>
            </w:r>
          </w:p>
          <w:p w14:paraId="0026D0BC" w14:textId="77777777" w:rsidR="001D6105" w:rsidRPr="002F4EE5" w:rsidRDefault="001D6105" w:rsidP="001D6105">
            <w:pPr>
              <w:jc w:val="both"/>
              <w:rPr>
                <w:bCs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7A69" w14:textId="2FA9FF6E" w:rsidR="001D6105" w:rsidRPr="002F4EE5" w:rsidRDefault="001D6105" w:rsidP="001D6105">
            <w:pPr>
              <w:spacing w:before="120"/>
              <w:ind w:right="227"/>
              <w:jc w:val="center"/>
            </w:pPr>
            <w:r w:rsidRPr="002F4EE5">
              <w:t>12,8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FE3E" w14:textId="4241BF08" w:rsidR="001D6105" w:rsidRPr="002F4EE5" w:rsidRDefault="00C63B70" w:rsidP="001D6105">
            <w:pPr>
              <w:spacing w:before="120"/>
              <w:jc w:val="center"/>
            </w:pPr>
            <w:r w:rsidRPr="002F4EE5">
              <w:t>14,5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4833" w14:textId="346E99A0" w:rsidR="001D6105" w:rsidRPr="002F4EE5" w:rsidRDefault="00C63B70" w:rsidP="001D6105">
            <w:pPr>
              <w:spacing w:before="120"/>
              <w:jc w:val="center"/>
              <w:rPr>
                <w:lang w:val="en-US"/>
              </w:rPr>
            </w:pPr>
            <w:r w:rsidRPr="002F4EE5">
              <w:t>1,7</w:t>
            </w:r>
            <w:r w:rsidR="001D6105" w:rsidRPr="002F4EE5">
              <w:t>п.п.</w:t>
            </w:r>
          </w:p>
        </w:tc>
      </w:tr>
      <w:tr w:rsidR="00DD2946" w:rsidRPr="002F4EE5" w14:paraId="19D1FB2E" w14:textId="77777777" w:rsidTr="00A255C8">
        <w:trPr>
          <w:trHeight w:val="331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13131C2" w14:textId="77777777" w:rsidR="001D6105" w:rsidRPr="002F4EE5" w:rsidRDefault="001D6105" w:rsidP="001D6105">
            <w:pPr>
              <w:jc w:val="both"/>
              <w:rPr>
                <w:b/>
                <w:bCs/>
              </w:rPr>
            </w:pPr>
            <w:r w:rsidRPr="002F4EE5">
              <w:rPr>
                <w:b/>
              </w:rPr>
              <w:t>Социальные индикаторы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74E9341" w14:textId="77777777" w:rsidR="001D6105" w:rsidRPr="002F4EE5" w:rsidRDefault="001D6105" w:rsidP="001D6105">
            <w:pPr>
              <w:jc w:val="center"/>
              <w:rPr>
                <w:b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C73EBCC" w14:textId="77777777" w:rsidR="001D6105" w:rsidRPr="002F4EE5" w:rsidRDefault="001D6105" w:rsidP="001D6105">
            <w:pPr>
              <w:jc w:val="center"/>
              <w:rPr>
                <w:b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629BA03" w14:textId="77777777" w:rsidR="001D6105" w:rsidRPr="002F4EE5" w:rsidRDefault="001D6105" w:rsidP="001D6105">
            <w:pPr>
              <w:jc w:val="center"/>
              <w:rPr>
                <w:b/>
                <w:strike/>
              </w:rPr>
            </w:pPr>
          </w:p>
        </w:tc>
      </w:tr>
      <w:tr w:rsidR="00DD2946" w:rsidRPr="002F4EE5" w14:paraId="76BD86F0" w14:textId="77777777" w:rsidTr="00A255C8">
        <w:trPr>
          <w:trHeight w:val="562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D161" w14:textId="77777777" w:rsidR="001D6105" w:rsidRPr="002F4EE5" w:rsidRDefault="001D6105" w:rsidP="001D6105">
            <w:pPr>
              <w:pStyle w:val="ae"/>
              <w:jc w:val="both"/>
            </w:pPr>
            <w:r w:rsidRPr="002F4EE5">
              <w:rPr>
                <w:bCs/>
              </w:rPr>
              <w:t>Среднемесячная заработная плата по крупным и средним организациям, рублей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3C85" w14:textId="7B5942BB" w:rsidR="001D6105" w:rsidRPr="002F4EE5" w:rsidRDefault="001D6105" w:rsidP="001D6105">
            <w:pPr>
              <w:tabs>
                <w:tab w:val="left" w:pos="972"/>
              </w:tabs>
              <w:ind w:right="227"/>
              <w:jc w:val="center"/>
              <w:rPr>
                <w:bCs/>
              </w:rPr>
            </w:pPr>
            <w:r w:rsidRPr="002F4EE5">
              <w:rPr>
                <w:bCs/>
              </w:rPr>
              <w:t>67950,5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A2B2" w14:textId="133A5F4B" w:rsidR="001D6105" w:rsidRPr="002F4EE5" w:rsidRDefault="002F70DA" w:rsidP="001D6105">
            <w:pPr>
              <w:tabs>
                <w:tab w:val="left" w:pos="1126"/>
              </w:tabs>
              <w:jc w:val="center"/>
              <w:rPr>
                <w:bCs/>
              </w:rPr>
            </w:pPr>
            <w:r w:rsidRPr="002F4EE5">
              <w:rPr>
                <w:bCs/>
              </w:rPr>
              <w:t>76278,0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3B31" w14:textId="62429405" w:rsidR="001D6105" w:rsidRPr="002F4EE5" w:rsidRDefault="002F70DA" w:rsidP="001D6105">
            <w:pPr>
              <w:tabs>
                <w:tab w:val="left" w:pos="1126"/>
              </w:tabs>
              <w:jc w:val="center"/>
              <w:rPr>
                <w:bCs/>
              </w:rPr>
            </w:pPr>
            <w:r w:rsidRPr="002F4EE5">
              <w:rPr>
                <w:bCs/>
              </w:rPr>
              <w:t>112,2</w:t>
            </w:r>
          </w:p>
        </w:tc>
      </w:tr>
      <w:tr w:rsidR="00DD2946" w:rsidRPr="002F4EE5" w14:paraId="62A2C833" w14:textId="77777777" w:rsidTr="00A255C8">
        <w:trPr>
          <w:trHeight w:val="132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919B" w14:textId="77777777" w:rsidR="001D6105" w:rsidRPr="002F4EE5" w:rsidRDefault="001D6105" w:rsidP="001D6105">
            <w:pPr>
              <w:jc w:val="both"/>
              <w:rPr>
                <w:bCs/>
              </w:rPr>
            </w:pPr>
            <w:r w:rsidRPr="002F4EE5">
              <w:rPr>
                <w:bCs/>
              </w:rPr>
              <w:t>Просроченная задолженность по заработной плате, млн рублей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E137" w14:textId="0D024C96" w:rsidR="001D6105" w:rsidRPr="002F4EE5" w:rsidRDefault="001D6105" w:rsidP="001D6105">
            <w:pPr>
              <w:jc w:val="center"/>
            </w:pPr>
            <w:r w:rsidRPr="002F4EE5"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E91F" w14:textId="2F357542" w:rsidR="001D6105" w:rsidRPr="002F4EE5" w:rsidRDefault="002F70DA" w:rsidP="001D6105">
            <w:pPr>
              <w:tabs>
                <w:tab w:val="left" w:pos="1126"/>
              </w:tabs>
              <w:jc w:val="center"/>
            </w:pPr>
            <w:r w:rsidRPr="002F4EE5">
              <w:t>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4AEA" w14:textId="77777777" w:rsidR="001D6105" w:rsidRPr="002F4EE5" w:rsidRDefault="001D6105" w:rsidP="001D6105">
            <w:pPr>
              <w:tabs>
                <w:tab w:val="left" w:pos="1126"/>
              </w:tabs>
              <w:jc w:val="center"/>
            </w:pPr>
            <w:r w:rsidRPr="002F4EE5">
              <w:t>-</w:t>
            </w:r>
          </w:p>
        </w:tc>
      </w:tr>
      <w:tr w:rsidR="00DD2946" w:rsidRPr="002F4EE5" w14:paraId="083CC1B4" w14:textId="77777777" w:rsidTr="00A255C8">
        <w:trPr>
          <w:trHeight w:val="350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9E73A86" w14:textId="77777777" w:rsidR="001D6105" w:rsidRPr="002F4EE5" w:rsidRDefault="001D6105" w:rsidP="001D6105">
            <w:pPr>
              <w:jc w:val="both"/>
              <w:rPr>
                <w:b/>
                <w:bCs/>
              </w:rPr>
            </w:pPr>
            <w:r w:rsidRPr="002F4EE5">
              <w:rPr>
                <w:b/>
                <w:bCs/>
              </w:rPr>
              <w:t>Инвестиционное развитие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6BCF308" w14:textId="77777777" w:rsidR="001D6105" w:rsidRPr="002F4EE5" w:rsidRDefault="001D6105" w:rsidP="001D6105">
            <w:pPr>
              <w:jc w:val="center"/>
              <w:rPr>
                <w:b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9C45745" w14:textId="77777777" w:rsidR="001D6105" w:rsidRPr="002F4EE5" w:rsidRDefault="001D6105" w:rsidP="001D6105">
            <w:pPr>
              <w:tabs>
                <w:tab w:val="left" w:pos="1126"/>
              </w:tabs>
              <w:jc w:val="center"/>
              <w:rPr>
                <w:b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C54B1FA" w14:textId="77777777" w:rsidR="001D6105" w:rsidRPr="002F4EE5" w:rsidRDefault="001D6105" w:rsidP="001D6105">
            <w:pPr>
              <w:tabs>
                <w:tab w:val="left" w:pos="1126"/>
              </w:tabs>
              <w:jc w:val="center"/>
              <w:rPr>
                <w:b/>
                <w:strike/>
              </w:rPr>
            </w:pPr>
          </w:p>
        </w:tc>
      </w:tr>
      <w:tr w:rsidR="00DD2946" w:rsidRPr="002F4EE5" w14:paraId="1B43BC76" w14:textId="77777777" w:rsidTr="00A255C8">
        <w:trPr>
          <w:trHeight w:val="132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CFDD" w14:textId="112E9D30" w:rsidR="001D6105" w:rsidRPr="002F4EE5" w:rsidRDefault="001D6105" w:rsidP="001D6105">
            <w:pPr>
              <w:jc w:val="both"/>
            </w:pPr>
            <w:r w:rsidRPr="002F4EE5">
              <w:rPr>
                <w:bCs/>
              </w:rPr>
              <w:t>Объем инвестиций в основной капитал, млн рублей (% в действующих ценах)</w:t>
            </w:r>
            <w:r w:rsidR="00147AC9">
              <w:rPr>
                <w:bCs/>
              </w:rPr>
              <w:t xml:space="preserve"> с учетом предприятий, не представляющих отчетность в статистику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10FA" w14:textId="6B221E5C" w:rsidR="001D6105" w:rsidRPr="002F4EE5" w:rsidRDefault="00147AC9" w:rsidP="001D6105">
            <w:pPr>
              <w:tabs>
                <w:tab w:val="left" w:pos="972"/>
              </w:tabs>
              <w:jc w:val="center"/>
              <w:rPr>
                <w:bCs/>
              </w:rPr>
            </w:pPr>
            <w:r>
              <w:rPr>
                <w:bCs/>
              </w:rPr>
              <w:t>1003,3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096E" w14:textId="2246CF7E" w:rsidR="001D6105" w:rsidRPr="002F4EE5" w:rsidRDefault="00147AC9" w:rsidP="001D6105">
            <w:pPr>
              <w:tabs>
                <w:tab w:val="left" w:pos="1126"/>
              </w:tabs>
              <w:jc w:val="center"/>
              <w:rPr>
                <w:bCs/>
              </w:rPr>
            </w:pPr>
            <w:r>
              <w:rPr>
                <w:bCs/>
              </w:rPr>
              <w:t>1422,9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AD29" w14:textId="64C245E6" w:rsidR="001D6105" w:rsidRPr="002F4EE5" w:rsidRDefault="00147AC9" w:rsidP="001D6105">
            <w:pPr>
              <w:tabs>
                <w:tab w:val="left" w:pos="1126"/>
              </w:tabs>
              <w:jc w:val="center"/>
              <w:rPr>
                <w:bCs/>
              </w:rPr>
            </w:pPr>
            <w:r>
              <w:rPr>
                <w:bCs/>
              </w:rPr>
              <w:t>141,8</w:t>
            </w:r>
          </w:p>
        </w:tc>
      </w:tr>
      <w:tr w:rsidR="00DD2946" w:rsidRPr="002F4EE5" w14:paraId="59F99C1B" w14:textId="77777777" w:rsidTr="00A255C8">
        <w:trPr>
          <w:trHeight w:val="349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C80C" w14:textId="77777777" w:rsidR="001D6105" w:rsidRPr="002F4EE5" w:rsidRDefault="001D6105" w:rsidP="001D6105">
            <w:pPr>
              <w:jc w:val="both"/>
            </w:pPr>
            <w:r w:rsidRPr="002F4EE5">
              <w:rPr>
                <w:bCs/>
              </w:rPr>
              <w:t>Введено жилья, кв. м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2B49" w14:textId="0F9677F9" w:rsidR="001D6105" w:rsidRPr="002F4EE5" w:rsidRDefault="001D6105" w:rsidP="001D6105">
            <w:pPr>
              <w:ind w:right="227"/>
              <w:jc w:val="center"/>
            </w:pPr>
            <w:r w:rsidRPr="002F4EE5">
              <w:t>3723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4877" w14:textId="05FE8B9E" w:rsidR="001D6105" w:rsidRPr="002F4EE5" w:rsidRDefault="002F70DA" w:rsidP="001D6105">
            <w:pPr>
              <w:tabs>
                <w:tab w:val="left" w:pos="1126"/>
              </w:tabs>
              <w:jc w:val="center"/>
            </w:pPr>
            <w:r w:rsidRPr="002F4EE5">
              <w:t>3764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D8DE" w14:textId="747D2353" w:rsidR="001D6105" w:rsidRPr="002F4EE5" w:rsidRDefault="002F70DA" w:rsidP="001D6105">
            <w:pPr>
              <w:tabs>
                <w:tab w:val="left" w:pos="1126"/>
              </w:tabs>
              <w:jc w:val="center"/>
            </w:pPr>
            <w:r w:rsidRPr="002F4EE5">
              <w:t>101,1</w:t>
            </w:r>
          </w:p>
        </w:tc>
      </w:tr>
      <w:tr w:rsidR="00DD2946" w:rsidRPr="002F4EE5" w14:paraId="45CA03D1" w14:textId="77777777" w:rsidTr="00A255C8">
        <w:trPr>
          <w:trHeight w:val="346"/>
          <w:jc w:val="center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57E6A162" w14:textId="77777777" w:rsidR="002D10F6" w:rsidRPr="002F4EE5" w:rsidRDefault="002D10F6" w:rsidP="002D10F6">
            <w:pPr>
              <w:jc w:val="both"/>
              <w:rPr>
                <w:b/>
                <w:bCs/>
              </w:rPr>
            </w:pPr>
            <w:r w:rsidRPr="002F4EE5">
              <w:rPr>
                <w:b/>
                <w:bCs/>
              </w:rPr>
              <w:t>Занятость населения</w:t>
            </w:r>
          </w:p>
        </w:tc>
      </w:tr>
      <w:tr w:rsidR="00DD2946" w:rsidRPr="002F4EE5" w14:paraId="5E7E95AC" w14:textId="77777777" w:rsidTr="008936DD">
        <w:trPr>
          <w:trHeight w:val="132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533F" w14:textId="77777777" w:rsidR="001D6105" w:rsidRPr="002F4EE5" w:rsidRDefault="001D6105" w:rsidP="001D6105">
            <w:pPr>
              <w:jc w:val="both"/>
              <w:rPr>
                <w:bCs/>
              </w:rPr>
            </w:pPr>
            <w:r w:rsidRPr="002F4EE5">
              <w:rPr>
                <w:bCs/>
              </w:rPr>
              <w:t>Уровень зарегистрированной безработицы к экономически активному населению, %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8E6D" w14:textId="6E8BE3C6" w:rsidR="001D6105" w:rsidRPr="002F4EE5" w:rsidRDefault="001D6105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0,4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BACDD" w14:textId="25E58A08" w:rsidR="001D6105" w:rsidRPr="002F4EE5" w:rsidRDefault="002F70DA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0,6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355C8" w14:textId="12F8A3B8" w:rsidR="001D6105" w:rsidRPr="002F4EE5" w:rsidRDefault="002F70DA" w:rsidP="001D6105">
            <w:pPr>
              <w:jc w:val="center"/>
              <w:rPr>
                <w:bCs/>
                <w:lang w:val="en-US"/>
              </w:rPr>
            </w:pPr>
            <w:r w:rsidRPr="002F4EE5">
              <w:rPr>
                <w:bCs/>
              </w:rPr>
              <w:t>0,2</w:t>
            </w:r>
            <w:r w:rsidR="001D6105" w:rsidRPr="002F4EE5">
              <w:rPr>
                <w:bCs/>
              </w:rPr>
              <w:t>пп</w:t>
            </w:r>
            <w:r w:rsidR="001D6105" w:rsidRPr="002F4EE5">
              <w:rPr>
                <w:bCs/>
                <w:lang w:val="en-US"/>
              </w:rPr>
              <w:t>.</w:t>
            </w:r>
          </w:p>
        </w:tc>
      </w:tr>
      <w:tr w:rsidR="00DD2946" w:rsidRPr="002F4EE5" w14:paraId="14CF60E5" w14:textId="77777777" w:rsidTr="00A255C8">
        <w:trPr>
          <w:trHeight w:val="654"/>
          <w:jc w:val="center"/>
        </w:trPr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D448" w14:textId="77777777" w:rsidR="001D6105" w:rsidRPr="002F4EE5" w:rsidRDefault="001D6105" w:rsidP="001D6105">
            <w:pPr>
              <w:jc w:val="both"/>
              <w:rPr>
                <w:bCs/>
              </w:rPr>
            </w:pPr>
            <w:r w:rsidRPr="002F4EE5">
              <w:rPr>
                <w:bCs/>
              </w:rPr>
              <w:t>Нагрузка незанятого населения на 100 заявленных вакансий, человек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9E1C" w14:textId="3B78C447" w:rsidR="001D6105" w:rsidRPr="002F4EE5" w:rsidRDefault="001D6105" w:rsidP="001D6105">
            <w:pPr>
              <w:ind w:right="227"/>
              <w:jc w:val="center"/>
              <w:rPr>
                <w:bCs/>
              </w:rPr>
            </w:pPr>
            <w:r w:rsidRPr="002F4EE5">
              <w:rPr>
                <w:bCs/>
              </w:rPr>
              <w:t>29,9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4461" w14:textId="06121FF0" w:rsidR="001D6105" w:rsidRPr="002F4EE5" w:rsidRDefault="002F70DA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43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E1D86" w14:textId="27CEB252" w:rsidR="001D6105" w:rsidRPr="002F4EE5" w:rsidRDefault="002F70DA" w:rsidP="001D6105">
            <w:pPr>
              <w:jc w:val="center"/>
              <w:rPr>
                <w:bCs/>
              </w:rPr>
            </w:pPr>
            <w:r w:rsidRPr="002F4EE5">
              <w:rPr>
                <w:bCs/>
              </w:rPr>
              <w:t>143,8</w:t>
            </w:r>
          </w:p>
        </w:tc>
      </w:tr>
    </w:tbl>
    <w:p w14:paraId="34122B60" w14:textId="6F36E935" w:rsidR="00EE7D59" w:rsidRPr="002F4EE5" w:rsidRDefault="001E5A8D" w:rsidP="00EE7D59">
      <w:pPr>
        <w:ind w:firstLine="567"/>
        <w:jc w:val="both"/>
        <w:rPr>
          <w:sz w:val="26"/>
          <w:szCs w:val="26"/>
        </w:rPr>
      </w:pPr>
      <w:r w:rsidRPr="002F4EE5">
        <w:rPr>
          <w:b/>
          <w:sz w:val="26"/>
          <w:szCs w:val="26"/>
        </w:rPr>
        <w:lastRenderedPageBreak/>
        <w:t xml:space="preserve">Численность населения </w:t>
      </w:r>
      <w:r w:rsidR="00EE7D59" w:rsidRPr="002F4EE5">
        <w:rPr>
          <w:sz w:val="26"/>
          <w:szCs w:val="26"/>
        </w:rPr>
        <w:t>на 01.01.2025 составила 34370 чел. (98,7% к уровню 01.01.2024) – наблюдается снижение за счет естественной убыли населения (325 чел.) и миграционной убыли (118 чел.).</w:t>
      </w:r>
    </w:p>
    <w:p w14:paraId="111C17A4" w14:textId="52A417DA" w:rsidR="00F421C0" w:rsidRPr="002F4EE5" w:rsidRDefault="00661926" w:rsidP="00661926">
      <w:pPr>
        <w:ind w:firstLine="709"/>
        <w:jc w:val="both"/>
        <w:rPr>
          <w:sz w:val="26"/>
          <w:szCs w:val="26"/>
        </w:rPr>
      </w:pPr>
      <w:r w:rsidRPr="002F4EE5">
        <w:rPr>
          <w:b/>
          <w:sz w:val="26"/>
          <w:szCs w:val="26"/>
        </w:rPr>
        <w:t xml:space="preserve">Объем отгруженных товаров </w:t>
      </w:r>
      <w:r w:rsidR="00EE7D59" w:rsidRPr="002F4EE5">
        <w:rPr>
          <w:sz w:val="26"/>
          <w:szCs w:val="26"/>
        </w:rPr>
        <w:t>2466,9</w:t>
      </w:r>
      <w:r w:rsidRPr="002F4EE5">
        <w:rPr>
          <w:sz w:val="26"/>
          <w:szCs w:val="26"/>
        </w:rPr>
        <w:t xml:space="preserve"> млн руб.</w:t>
      </w:r>
      <w:r w:rsidR="00F421C0" w:rsidRPr="002F4EE5">
        <w:rPr>
          <w:sz w:val="26"/>
          <w:szCs w:val="26"/>
        </w:rPr>
        <w:t xml:space="preserve"> (68,1 % </w:t>
      </w:r>
      <w:r w:rsidRPr="002F4EE5">
        <w:rPr>
          <w:sz w:val="26"/>
          <w:szCs w:val="26"/>
        </w:rPr>
        <w:t>к уровню</w:t>
      </w:r>
      <w:r w:rsidR="00F421C0" w:rsidRPr="002F4EE5">
        <w:rPr>
          <w:sz w:val="26"/>
          <w:szCs w:val="26"/>
        </w:rPr>
        <w:t xml:space="preserve"> </w:t>
      </w:r>
      <w:r w:rsidRPr="002F4EE5">
        <w:rPr>
          <w:sz w:val="26"/>
          <w:szCs w:val="26"/>
        </w:rPr>
        <w:t>202</w:t>
      </w:r>
      <w:r w:rsidR="00F421C0" w:rsidRPr="002F4EE5">
        <w:rPr>
          <w:sz w:val="26"/>
          <w:szCs w:val="26"/>
        </w:rPr>
        <w:t>4</w:t>
      </w:r>
      <w:r w:rsidRPr="002F4EE5">
        <w:rPr>
          <w:sz w:val="26"/>
          <w:szCs w:val="26"/>
        </w:rPr>
        <w:t xml:space="preserve"> года</w:t>
      </w:r>
      <w:r w:rsidR="00F421C0" w:rsidRPr="002F4EE5">
        <w:rPr>
          <w:sz w:val="26"/>
          <w:szCs w:val="26"/>
        </w:rPr>
        <w:t>)</w:t>
      </w:r>
      <w:r w:rsidRPr="002F4EE5">
        <w:rPr>
          <w:sz w:val="26"/>
          <w:szCs w:val="26"/>
        </w:rPr>
        <w:t xml:space="preserve"> </w:t>
      </w:r>
      <w:r w:rsidR="00F421C0" w:rsidRPr="002F4EE5">
        <w:rPr>
          <w:sz w:val="26"/>
          <w:szCs w:val="26"/>
        </w:rPr>
        <w:t>- по сравнению с прошлым годом снижение, обусловленное сокращением объемов отгруженных товаров собственного производства предприятиями обрабатывающей промышленности на 47,9 %.</w:t>
      </w:r>
    </w:p>
    <w:p w14:paraId="629C3E50" w14:textId="28783526" w:rsidR="001E5A8D" w:rsidRPr="002F4EE5" w:rsidRDefault="00E94808" w:rsidP="001E5A8D">
      <w:pPr>
        <w:ind w:firstLine="709"/>
        <w:jc w:val="both"/>
        <w:rPr>
          <w:sz w:val="26"/>
          <w:szCs w:val="26"/>
        </w:rPr>
      </w:pPr>
      <w:r w:rsidRPr="002F4EE5">
        <w:rPr>
          <w:b/>
          <w:sz w:val="26"/>
          <w:szCs w:val="26"/>
        </w:rPr>
        <w:t>Оборот розничной торговли</w:t>
      </w:r>
      <w:r w:rsidRPr="002F4EE5">
        <w:rPr>
          <w:sz w:val="26"/>
          <w:szCs w:val="26"/>
        </w:rPr>
        <w:t xml:space="preserve"> за отчетный год составил 2</w:t>
      </w:r>
      <w:r w:rsidR="00DB799C" w:rsidRPr="002F4EE5">
        <w:rPr>
          <w:sz w:val="26"/>
          <w:szCs w:val="26"/>
        </w:rPr>
        <w:t>978,0</w:t>
      </w:r>
      <w:r w:rsidRPr="002F4EE5">
        <w:rPr>
          <w:sz w:val="26"/>
          <w:szCs w:val="26"/>
        </w:rPr>
        <w:t xml:space="preserve"> млн руб., 12</w:t>
      </w:r>
      <w:r w:rsidR="00DB799C" w:rsidRPr="002F4EE5">
        <w:rPr>
          <w:sz w:val="26"/>
          <w:szCs w:val="26"/>
        </w:rPr>
        <w:t>7,6</w:t>
      </w:r>
      <w:r w:rsidRPr="002F4EE5">
        <w:rPr>
          <w:sz w:val="26"/>
          <w:szCs w:val="26"/>
        </w:rPr>
        <w:t>% к уровню прошлого года в сопоставимых ценах.</w:t>
      </w:r>
      <w:r w:rsidR="00DB799C" w:rsidRPr="002F4EE5">
        <w:rPr>
          <w:sz w:val="26"/>
        </w:rPr>
        <w:t xml:space="preserve"> У</w:t>
      </w:r>
      <w:r w:rsidR="00DB799C" w:rsidRPr="002F4EE5">
        <w:rPr>
          <w:sz w:val="26"/>
          <w:szCs w:val="26"/>
        </w:rPr>
        <w:t>величение оборота розничной торговли произошло за счет роста цен и увеличения объемов потребления</w:t>
      </w:r>
      <w:r w:rsidR="001E5A8D" w:rsidRPr="002F4EE5">
        <w:rPr>
          <w:sz w:val="26"/>
          <w:szCs w:val="26"/>
        </w:rPr>
        <w:t xml:space="preserve">. </w:t>
      </w:r>
    </w:p>
    <w:p w14:paraId="1F0F6F7C" w14:textId="0B3B2BC6" w:rsidR="001E5A8D" w:rsidRPr="002F4EE5" w:rsidRDefault="001E5A8D" w:rsidP="00D7227E">
      <w:pPr>
        <w:ind w:firstLine="708"/>
        <w:jc w:val="both"/>
        <w:rPr>
          <w:sz w:val="26"/>
          <w:szCs w:val="26"/>
        </w:rPr>
      </w:pPr>
      <w:r w:rsidRPr="002F4EE5">
        <w:rPr>
          <w:sz w:val="26"/>
          <w:szCs w:val="26"/>
        </w:rPr>
        <w:t xml:space="preserve">Отмечается снижение </w:t>
      </w:r>
      <w:r w:rsidRPr="002F4EE5">
        <w:rPr>
          <w:b/>
          <w:sz w:val="26"/>
          <w:szCs w:val="26"/>
        </w:rPr>
        <w:t>числа малых предприятий</w:t>
      </w:r>
      <w:r w:rsidRPr="002F4EE5">
        <w:rPr>
          <w:sz w:val="26"/>
          <w:szCs w:val="26"/>
        </w:rPr>
        <w:t xml:space="preserve"> до 23</w:t>
      </w:r>
      <w:r w:rsidR="00AE1FC4" w:rsidRPr="002F4EE5">
        <w:rPr>
          <w:sz w:val="26"/>
          <w:szCs w:val="26"/>
        </w:rPr>
        <w:t>1</w:t>
      </w:r>
      <w:r w:rsidRPr="002F4EE5">
        <w:rPr>
          <w:sz w:val="26"/>
          <w:szCs w:val="26"/>
        </w:rPr>
        <w:t xml:space="preserve"> ед. (</w:t>
      </w:r>
      <w:r w:rsidR="00D7227E" w:rsidRPr="002F4EE5">
        <w:rPr>
          <w:sz w:val="26"/>
          <w:szCs w:val="26"/>
        </w:rPr>
        <w:t>9</w:t>
      </w:r>
      <w:r w:rsidR="00AE1FC4" w:rsidRPr="002F4EE5">
        <w:rPr>
          <w:sz w:val="26"/>
          <w:szCs w:val="26"/>
        </w:rPr>
        <w:t>9,1</w:t>
      </w:r>
      <w:r w:rsidRPr="002F4EE5">
        <w:rPr>
          <w:sz w:val="26"/>
          <w:szCs w:val="26"/>
        </w:rPr>
        <w:t xml:space="preserve"> % к </w:t>
      </w:r>
      <w:r w:rsidR="00D7227E" w:rsidRPr="002F4EE5">
        <w:rPr>
          <w:sz w:val="26"/>
          <w:szCs w:val="26"/>
        </w:rPr>
        <w:t xml:space="preserve">уровню </w:t>
      </w:r>
      <w:r w:rsidRPr="002F4EE5">
        <w:rPr>
          <w:sz w:val="26"/>
          <w:szCs w:val="26"/>
        </w:rPr>
        <w:t>202</w:t>
      </w:r>
      <w:r w:rsidR="00AE1FC4" w:rsidRPr="002F4EE5">
        <w:rPr>
          <w:sz w:val="26"/>
          <w:szCs w:val="26"/>
        </w:rPr>
        <w:t>4</w:t>
      </w:r>
      <w:r w:rsidRPr="002F4EE5">
        <w:rPr>
          <w:sz w:val="26"/>
          <w:szCs w:val="26"/>
        </w:rPr>
        <w:t xml:space="preserve"> года</w:t>
      </w:r>
      <w:r w:rsidRPr="002F4EE5">
        <w:rPr>
          <w:b/>
          <w:bCs/>
          <w:sz w:val="26"/>
          <w:szCs w:val="26"/>
        </w:rPr>
        <w:t>), количество индивидуальных предпринимателей</w:t>
      </w:r>
      <w:r w:rsidRPr="002F4EE5">
        <w:rPr>
          <w:sz w:val="26"/>
          <w:szCs w:val="26"/>
        </w:rPr>
        <w:t xml:space="preserve"> увеличилось до </w:t>
      </w:r>
      <w:r w:rsidR="00D7227E" w:rsidRPr="002F4EE5">
        <w:rPr>
          <w:sz w:val="26"/>
          <w:szCs w:val="26"/>
        </w:rPr>
        <w:br/>
        <w:t>8</w:t>
      </w:r>
      <w:r w:rsidR="00AE1FC4" w:rsidRPr="002F4EE5">
        <w:rPr>
          <w:sz w:val="26"/>
          <w:szCs w:val="26"/>
        </w:rPr>
        <w:t xml:space="preserve">88 </w:t>
      </w:r>
      <w:r w:rsidRPr="002F4EE5">
        <w:rPr>
          <w:sz w:val="26"/>
          <w:szCs w:val="26"/>
        </w:rPr>
        <w:t>чел. (10</w:t>
      </w:r>
      <w:r w:rsidR="00AE1FC4" w:rsidRPr="002F4EE5">
        <w:rPr>
          <w:sz w:val="26"/>
          <w:szCs w:val="26"/>
        </w:rPr>
        <w:t>2,8</w:t>
      </w:r>
      <w:r w:rsidRPr="002F4EE5">
        <w:rPr>
          <w:sz w:val="26"/>
          <w:szCs w:val="26"/>
        </w:rPr>
        <w:t xml:space="preserve"> %).</w:t>
      </w:r>
    </w:p>
    <w:p w14:paraId="22C60A69" w14:textId="3AEE58D9" w:rsidR="00EC1B3B" w:rsidRPr="002F4EE5" w:rsidRDefault="00EC1B3B" w:rsidP="00D7227E">
      <w:pPr>
        <w:ind w:firstLine="567"/>
        <w:jc w:val="both"/>
        <w:rPr>
          <w:sz w:val="26"/>
          <w:szCs w:val="26"/>
        </w:rPr>
      </w:pPr>
      <w:r w:rsidRPr="002F4EE5">
        <w:rPr>
          <w:rFonts w:eastAsia="Calibri"/>
          <w:b/>
          <w:sz w:val="26"/>
          <w:szCs w:val="26"/>
        </w:rPr>
        <w:t>Среднемесячная заработная плата ра</w:t>
      </w:r>
      <w:r w:rsidRPr="002F4EE5">
        <w:rPr>
          <w:rFonts w:eastAsia="Calibri"/>
          <w:b/>
          <w:bCs/>
          <w:sz w:val="26"/>
          <w:szCs w:val="26"/>
        </w:rPr>
        <w:t xml:space="preserve">ботников крупных и средних организаций </w:t>
      </w:r>
      <w:r w:rsidRPr="002F4EE5">
        <w:rPr>
          <w:rFonts w:eastAsia="Calibri"/>
          <w:sz w:val="26"/>
          <w:szCs w:val="26"/>
        </w:rPr>
        <w:t>за 202</w:t>
      </w:r>
      <w:r w:rsidR="00255141" w:rsidRPr="002F4EE5">
        <w:rPr>
          <w:rFonts w:eastAsia="Calibri"/>
          <w:sz w:val="26"/>
          <w:szCs w:val="26"/>
        </w:rPr>
        <w:t>5</w:t>
      </w:r>
      <w:r w:rsidRPr="002F4EE5">
        <w:rPr>
          <w:rFonts w:eastAsia="Calibri"/>
          <w:sz w:val="26"/>
          <w:szCs w:val="26"/>
        </w:rPr>
        <w:t xml:space="preserve"> год составила </w:t>
      </w:r>
      <w:r w:rsidR="00255141" w:rsidRPr="002F4EE5">
        <w:rPr>
          <w:rFonts w:eastAsia="Calibri"/>
          <w:sz w:val="26"/>
          <w:szCs w:val="26"/>
        </w:rPr>
        <w:t>76278,0</w:t>
      </w:r>
      <w:r w:rsidRPr="002F4EE5">
        <w:rPr>
          <w:rFonts w:eastAsia="Calibri"/>
          <w:sz w:val="26"/>
          <w:szCs w:val="26"/>
        </w:rPr>
        <w:t xml:space="preserve"> руб. (11</w:t>
      </w:r>
      <w:r w:rsidR="00255141" w:rsidRPr="002F4EE5">
        <w:rPr>
          <w:rFonts w:eastAsia="Calibri"/>
          <w:sz w:val="26"/>
          <w:szCs w:val="26"/>
        </w:rPr>
        <w:t>2,2</w:t>
      </w:r>
      <w:r w:rsidRPr="002F4EE5">
        <w:rPr>
          <w:rFonts w:eastAsia="Calibri"/>
          <w:sz w:val="26"/>
          <w:szCs w:val="26"/>
        </w:rPr>
        <w:t>% к уровню прошлого года)</w:t>
      </w:r>
      <w:r w:rsidRPr="002F4EE5">
        <w:rPr>
          <w:sz w:val="26"/>
          <w:szCs w:val="26"/>
        </w:rPr>
        <w:t>. По состоянию на 01.01.202</w:t>
      </w:r>
      <w:r w:rsidR="00255141" w:rsidRPr="002F4EE5">
        <w:rPr>
          <w:sz w:val="26"/>
          <w:szCs w:val="26"/>
        </w:rPr>
        <w:t>6</w:t>
      </w:r>
      <w:r w:rsidRPr="002F4EE5">
        <w:rPr>
          <w:sz w:val="26"/>
          <w:szCs w:val="26"/>
        </w:rPr>
        <w:t xml:space="preserve"> просроченная задолженность по выплате заработной платы отсутствует. </w:t>
      </w:r>
    </w:p>
    <w:p w14:paraId="419B3CEE" w14:textId="6A324642" w:rsidR="001A306A" w:rsidRPr="002F4EE5" w:rsidRDefault="00A272E3" w:rsidP="001A30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Рост</w:t>
      </w:r>
      <w:r w:rsidR="001A306A" w:rsidRPr="002F4EE5">
        <w:rPr>
          <w:sz w:val="26"/>
          <w:szCs w:val="26"/>
        </w:rPr>
        <w:t xml:space="preserve"> </w:t>
      </w:r>
      <w:r w:rsidR="001A306A" w:rsidRPr="002F4EE5">
        <w:rPr>
          <w:b/>
          <w:sz w:val="26"/>
          <w:szCs w:val="26"/>
        </w:rPr>
        <w:t>объема инвестиций в основной капитал</w:t>
      </w:r>
      <w:r w:rsidR="001A306A" w:rsidRPr="002F4EE5">
        <w:rPr>
          <w:sz w:val="26"/>
          <w:szCs w:val="26"/>
        </w:rPr>
        <w:t xml:space="preserve"> в оценке составило </w:t>
      </w:r>
      <w:r>
        <w:rPr>
          <w:sz w:val="26"/>
          <w:szCs w:val="26"/>
        </w:rPr>
        <w:t>41,8</w:t>
      </w:r>
      <w:r w:rsidR="001A306A" w:rsidRPr="002F4EE5">
        <w:rPr>
          <w:sz w:val="26"/>
          <w:szCs w:val="26"/>
        </w:rPr>
        <w:t xml:space="preserve">% </w:t>
      </w:r>
      <w:r>
        <w:rPr>
          <w:sz w:val="26"/>
          <w:szCs w:val="26"/>
        </w:rPr>
        <w:br/>
      </w:r>
      <w:r w:rsidR="001A306A" w:rsidRPr="002F4EE5">
        <w:rPr>
          <w:sz w:val="26"/>
          <w:szCs w:val="26"/>
        </w:rPr>
        <w:t>(202</w:t>
      </w:r>
      <w:r w:rsidR="00DC3B72" w:rsidRPr="002F4EE5">
        <w:rPr>
          <w:sz w:val="26"/>
          <w:szCs w:val="26"/>
        </w:rPr>
        <w:t>4</w:t>
      </w:r>
      <w:r w:rsidR="001A306A" w:rsidRPr="002F4EE5">
        <w:rPr>
          <w:sz w:val="26"/>
          <w:szCs w:val="26"/>
        </w:rPr>
        <w:t xml:space="preserve"> год – </w:t>
      </w:r>
      <w:r>
        <w:rPr>
          <w:sz w:val="26"/>
          <w:szCs w:val="26"/>
        </w:rPr>
        <w:t>1003,3</w:t>
      </w:r>
      <w:r w:rsidR="001A306A" w:rsidRPr="002F4EE5">
        <w:rPr>
          <w:sz w:val="26"/>
          <w:szCs w:val="26"/>
        </w:rPr>
        <w:t xml:space="preserve"> млн. руб., 202</w:t>
      </w:r>
      <w:r w:rsidR="00DC3B72" w:rsidRPr="002F4EE5">
        <w:rPr>
          <w:sz w:val="26"/>
          <w:szCs w:val="26"/>
        </w:rPr>
        <w:t>5</w:t>
      </w:r>
      <w:r w:rsidR="001A306A" w:rsidRPr="002F4EE5">
        <w:rPr>
          <w:sz w:val="26"/>
          <w:szCs w:val="26"/>
        </w:rPr>
        <w:t xml:space="preserve"> год – </w:t>
      </w:r>
      <w:r>
        <w:rPr>
          <w:sz w:val="26"/>
          <w:szCs w:val="26"/>
        </w:rPr>
        <w:t>1422,9</w:t>
      </w:r>
      <w:r w:rsidR="001A306A" w:rsidRPr="002F4EE5">
        <w:rPr>
          <w:sz w:val="26"/>
          <w:szCs w:val="26"/>
        </w:rPr>
        <w:t xml:space="preserve"> млн. руб.) в результате </w:t>
      </w:r>
      <w:r>
        <w:rPr>
          <w:sz w:val="26"/>
          <w:szCs w:val="26"/>
        </w:rPr>
        <w:t xml:space="preserve">увеличения </w:t>
      </w:r>
      <w:r w:rsidR="00295D18">
        <w:rPr>
          <w:sz w:val="26"/>
          <w:szCs w:val="26"/>
        </w:rPr>
        <w:t>количества</w:t>
      </w:r>
      <w:r>
        <w:rPr>
          <w:sz w:val="26"/>
          <w:szCs w:val="26"/>
        </w:rPr>
        <w:t xml:space="preserve"> инвесторов, реализующих инвестиционные проекты на территории муниципального обра</w:t>
      </w:r>
      <w:r w:rsidR="00F155C6">
        <w:rPr>
          <w:sz w:val="26"/>
          <w:szCs w:val="26"/>
        </w:rPr>
        <w:t>зования</w:t>
      </w:r>
      <w:r w:rsidR="001A306A" w:rsidRPr="002F4EE5">
        <w:rPr>
          <w:sz w:val="26"/>
          <w:szCs w:val="26"/>
        </w:rPr>
        <w:t>.</w:t>
      </w:r>
    </w:p>
    <w:p w14:paraId="4C93051E" w14:textId="77777777" w:rsidR="000F64F3" w:rsidRPr="002F4EE5" w:rsidRDefault="0002739B" w:rsidP="006F5163">
      <w:pPr>
        <w:ind w:firstLine="709"/>
        <w:jc w:val="both"/>
        <w:rPr>
          <w:sz w:val="26"/>
          <w:szCs w:val="26"/>
        </w:rPr>
      </w:pPr>
      <w:r w:rsidRPr="002F4EE5">
        <w:rPr>
          <w:sz w:val="26"/>
          <w:szCs w:val="26"/>
        </w:rPr>
        <w:t>В 202</w:t>
      </w:r>
      <w:r w:rsidR="00DD17F7" w:rsidRPr="002F4EE5">
        <w:rPr>
          <w:sz w:val="26"/>
          <w:szCs w:val="26"/>
        </w:rPr>
        <w:t>5</w:t>
      </w:r>
      <w:r w:rsidRPr="002F4EE5">
        <w:rPr>
          <w:sz w:val="26"/>
          <w:szCs w:val="26"/>
        </w:rPr>
        <w:t xml:space="preserve"> году </w:t>
      </w:r>
      <w:r w:rsidRPr="002F4EE5">
        <w:rPr>
          <w:b/>
          <w:bCs/>
          <w:sz w:val="26"/>
          <w:szCs w:val="26"/>
        </w:rPr>
        <w:t>введено 37</w:t>
      </w:r>
      <w:r w:rsidR="00DD17F7" w:rsidRPr="002F4EE5">
        <w:rPr>
          <w:b/>
          <w:bCs/>
          <w:sz w:val="26"/>
          <w:szCs w:val="26"/>
        </w:rPr>
        <w:t>64</w:t>
      </w:r>
      <w:r w:rsidRPr="002F4EE5">
        <w:rPr>
          <w:b/>
          <w:bCs/>
          <w:sz w:val="26"/>
          <w:szCs w:val="26"/>
        </w:rPr>
        <w:t xml:space="preserve"> кв.м</w:t>
      </w:r>
      <w:r w:rsidRPr="002F4EE5">
        <w:rPr>
          <w:sz w:val="26"/>
          <w:szCs w:val="26"/>
        </w:rPr>
        <w:t>. (202</w:t>
      </w:r>
      <w:r w:rsidR="00DD17F7" w:rsidRPr="002F4EE5">
        <w:rPr>
          <w:sz w:val="26"/>
          <w:szCs w:val="26"/>
        </w:rPr>
        <w:t>4</w:t>
      </w:r>
      <w:r w:rsidRPr="002F4EE5">
        <w:rPr>
          <w:sz w:val="26"/>
          <w:szCs w:val="26"/>
        </w:rPr>
        <w:t xml:space="preserve"> год – </w:t>
      </w:r>
      <w:r w:rsidR="00DD17F7" w:rsidRPr="002F4EE5">
        <w:rPr>
          <w:sz w:val="26"/>
          <w:szCs w:val="26"/>
        </w:rPr>
        <w:t>3723</w:t>
      </w:r>
      <w:r w:rsidRPr="002F4EE5">
        <w:rPr>
          <w:sz w:val="26"/>
          <w:szCs w:val="26"/>
        </w:rPr>
        <w:t xml:space="preserve"> кв.м.), </w:t>
      </w:r>
      <w:r w:rsidR="00DD17F7" w:rsidRPr="002F4EE5">
        <w:rPr>
          <w:sz w:val="26"/>
          <w:szCs w:val="26"/>
        </w:rPr>
        <w:t>101,1</w:t>
      </w:r>
      <w:r w:rsidR="004246E3" w:rsidRPr="002F4EE5">
        <w:rPr>
          <w:sz w:val="26"/>
          <w:szCs w:val="26"/>
        </w:rPr>
        <w:t>% к</w:t>
      </w:r>
      <w:r w:rsidRPr="002F4EE5">
        <w:rPr>
          <w:sz w:val="26"/>
          <w:szCs w:val="26"/>
        </w:rPr>
        <w:t xml:space="preserve"> уровн</w:t>
      </w:r>
      <w:r w:rsidR="004246E3" w:rsidRPr="002F4EE5">
        <w:rPr>
          <w:sz w:val="26"/>
          <w:szCs w:val="26"/>
        </w:rPr>
        <w:t>ю</w:t>
      </w:r>
      <w:r w:rsidRPr="002F4EE5">
        <w:rPr>
          <w:sz w:val="26"/>
          <w:szCs w:val="26"/>
        </w:rPr>
        <w:t xml:space="preserve"> прошлого года</w:t>
      </w:r>
      <w:r w:rsidR="004246E3" w:rsidRPr="002F4EE5">
        <w:rPr>
          <w:sz w:val="26"/>
          <w:szCs w:val="26"/>
        </w:rPr>
        <w:t>.</w:t>
      </w:r>
      <w:r w:rsidRPr="002F4EE5">
        <w:rPr>
          <w:sz w:val="26"/>
          <w:szCs w:val="26"/>
        </w:rPr>
        <w:t xml:space="preserve"> </w:t>
      </w:r>
      <w:r w:rsidR="000F64F3" w:rsidRPr="002F4EE5">
        <w:rPr>
          <w:sz w:val="26"/>
          <w:szCs w:val="26"/>
        </w:rPr>
        <w:t>Ввод жилья осуществляется за счет постановки на кадастровый учет и государственной регистрации прав на объекты недвижимости индивидуальными застройщиками.</w:t>
      </w:r>
    </w:p>
    <w:p w14:paraId="7BB4AA64" w14:textId="34E2B9AF" w:rsidR="00020857" w:rsidRPr="002F4EE5" w:rsidRDefault="00546BD5" w:rsidP="00020857">
      <w:pPr>
        <w:ind w:firstLine="709"/>
        <w:jc w:val="both"/>
        <w:rPr>
          <w:sz w:val="26"/>
          <w:szCs w:val="26"/>
        </w:rPr>
      </w:pPr>
      <w:r w:rsidRPr="002F4EE5">
        <w:rPr>
          <w:b/>
          <w:sz w:val="26"/>
          <w:szCs w:val="26"/>
        </w:rPr>
        <w:t>Уровень зарегистрированной безработицы</w:t>
      </w:r>
      <w:r w:rsidRPr="002F4EE5">
        <w:rPr>
          <w:sz w:val="26"/>
          <w:szCs w:val="26"/>
        </w:rPr>
        <w:t xml:space="preserve"> на 01.01.202</w:t>
      </w:r>
      <w:r w:rsidR="000F64F3" w:rsidRPr="002F4EE5">
        <w:rPr>
          <w:sz w:val="26"/>
          <w:szCs w:val="26"/>
        </w:rPr>
        <w:t>6</w:t>
      </w:r>
      <w:r w:rsidRPr="002F4EE5">
        <w:rPr>
          <w:sz w:val="26"/>
          <w:szCs w:val="26"/>
        </w:rPr>
        <w:t>–0,</w:t>
      </w:r>
      <w:r w:rsidR="000F64F3" w:rsidRPr="002F4EE5">
        <w:rPr>
          <w:sz w:val="26"/>
          <w:szCs w:val="26"/>
        </w:rPr>
        <w:t>6</w:t>
      </w:r>
      <w:r w:rsidRPr="002F4EE5">
        <w:rPr>
          <w:sz w:val="26"/>
          <w:szCs w:val="26"/>
        </w:rPr>
        <w:t xml:space="preserve">%, </w:t>
      </w:r>
      <w:r w:rsidR="000F64F3" w:rsidRPr="002F4EE5">
        <w:rPr>
          <w:sz w:val="26"/>
          <w:szCs w:val="26"/>
        </w:rPr>
        <w:t>рост</w:t>
      </w:r>
      <w:r w:rsidRPr="002F4EE5">
        <w:rPr>
          <w:sz w:val="26"/>
          <w:szCs w:val="26"/>
        </w:rPr>
        <w:t xml:space="preserve"> на 0,</w:t>
      </w:r>
      <w:r w:rsidR="000F64F3" w:rsidRPr="002F4EE5">
        <w:rPr>
          <w:sz w:val="26"/>
          <w:szCs w:val="26"/>
        </w:rPr>
        <w:t>2</w:t>
      </w:r>
      <w:r w:rsidRPr="002F4EE5">
        <w:rPr>
          <w:sz w:val="26"/>
          <w:szCs w:val="26"/>
        </w:rPr>
        <w:t>пп. (на 01.01.202</w:t>
      </w:r>
      <w:r w:rsidR="000F64F3" w:rsidRPr="002F4EE5">
        <w:rPr>
          <w:sz w:val="26"/>
          <w:szCs w:val="26"/>
        </w:rPr>
        <w:t>5</w:t>
      </w:r>
      <w:r w:rsidRPr="002F4EE5">
        <w:rPr>
          <w:sz w:val="26"/>
          <w:szCs w:val="26"/>
        </w:rPr>
        <w:t>–0,</w:t>
      </w:r>
      <w:r w:rsidR="000F64F3" w:rsidRPr="002F4EE5">
        <w:rPr>
          <w:sz w:val="26"/>
          <w:szCs w:val="26"/>
        </w:rPr>
        <w:t>4</w:t>
      </w:r>
      <w:r w:rsidRPr="002F4EE5">
        <w:rPr>
          <w:sz w:val="26"/>
          <w:szCs w:val="26"/>
        </w:rPr>
        <w:t>%)</w:t>
      </w:r>
      <w:r w:rsidR="00020857" w:rsidRPr="002F4EE5">
        <w:rPr>
          <w:sz w:val="26"/>
          <w:szCs w:val="26"/>
        </w:rPr>
        <w:t>, число безработных граждан увеличилось на 42,2%.</w:t>
      </w:r>
    </w:p>
    <w:p w14:paraId="72298F97" w14:textId="77777777" w:rsidR="00257D17" w:rsidRPr="002F4EE5" w:rsidRDefault="00257D17" w:rsidP="0029427B">
      <w:pPr>
        <w:widowControl/>
        <w:ind w:left="709"/>
        <w:jc w:val="both"/>
        <w:rPr>
          <w:b/>
          <w:sz w:val="28"/>
          <w:szCs w:val="28"/>
        </w:rPr>
      </w:pPr>
    </w:p>
    <w:p w14:paraId="3F767902" w14:textId="77777777" w:rsidR="00971471" w:rsidRPr="002F4EE5" w:rsidRDefault="00971471" w:rsidP="0029427B">
      <w:pPr>
        <w:widowControl/>
        <w:jc w:val="center"/>
        <w:rPr>
          <w:b/>
          <w:sz w:val="26"/>
          <w:szCs w:val="26"/>
        </w:rPr>
      </w:pPr>
      <w:r w:rsidRPr="002F4EE5">
        <w:rPr>
          <w:b/>
          <w:sz w:val="26"/>
          <w:szCs w:val="26"/>
        </w:rPr>
        <w:t>Краткая характеристика экономики муниципального образования</w:t>
      </w:r>
    </w:p>
    <w:p w14:paraId="3F0D23F5" w14:textId="77777777" w:rsidR="00AF5F6F" w:rsidRPr="002F4EE5" w:rsidRDefault="00AF5F6F" w:rsidP="0029427B">
      <w:pPr>
        <w:widowControl/>
        <w:jc w:val="both"/>
        <w:rPr>
          <w:b/>
          <w:sz w:val="26"/>
          <w:szCs w:val="26"/>
        </w:rPr>
      </w:pPr>
    </w:p>
    <w:p w14:paraId="76294CDC" w14:textId="77777777" w:rsidR="00971471" w:rsidRPr="002F4EE5" w:rsidRDefault="00971471" w:rsidP="00452EE6">
      <w:pPr>
        <w:ind w:firstLine="709"/>
        <w:jc w:val="both"/>
        <w:rPr>
          <w:b/>
          <w:bCs/>
          <w:i/>
          <w:sz w:val="28"/>
          <w:szCs w:val="28"/>
        </w:rPr>
      </w:pPr>
      <w:r w:rsidRPr="002F4EE5">
        <w:rPr>
          <w:b/>
          <w:bCs/>
          <w:i/>
          <w:sz w:val="28"/>
          <w:szCs w:val="28"/>
        </w:rPr>
        <w:t>1.1</w:t>
      </w:r>
      <w:r w:rsidR="0029427B" w:rsidRPr="002F4EE5">
        <w:rPr>
          <w:b/>
          <w:bCs/>
          <w:i/>
          <w:sz w:val="28"/>
          <w:szCs w:val="28"/>
        </w:rPr>
        <w:t>.</w:t>
      </w:r>
      <w:r w:rsidRPr="002F4EE5">
        <w:rPr>
          <w:b/>
          <w:bCs/>
          <w:i/>
          <w:sz w:val="28"/>
          <w:szCs w:val="28"/>
        </w:rPr>
        <w:t xml:space="preserve"> Основные отрасли экономики </w:t>
      </w:r>
    </w:p>
    <w:p w14:paraId="2976927A" w14:textId="77777777" w:rsidR="00971471" w:rsidRPr="002F4EE5" w:rsidRDefault="00971471" w:rsidP="00452EE6">
      <w:pPr>
        <w:ind w:firstLine="709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Промышленное производство городского округа представлено следующими видами деятельности:</w:t>
      </w:r>
    </w:p>
    <w:tbl>
      <w:tblPr>
        <w:tblStyle w:val="af2"/>
        <w:tblW w:w="0" w:type="auto"/>
        <w:tblInd w:w="67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926"/>
        <w:gridCol w:w="3295"/>
      </w:tblGrid>
      <w:tr w:rsidR="002F4EE5" w:rsidRPr="002F4EE5" w14:paraId="054EA5A9" w14:textId="77777777" w:rsidTr="00AE47D1">
        <w:tc>
          <w:tcPr>
            <w:tcW w:w="4926" w:type="dxa"/>
          </w:tcPr>
          <w:p w14:paraId="44DE2438" w14:textId="77777777" w:rsidR="009C2951" w:rsidRPr="002F4EE5" w:rsidRDefault="00D7577B" w:rsidP="00D7577B">
            <w:pPr>
              <w:tabs>
                <w:tab w:val="left" w:pos="3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E5">
              <w:rPr>
                <w:rFonts w:ascii="Times New Roman" w:hAnsi="Times New Roman" w:cs="Times New Roman"/>
                <w:sz w:val="24"/>
                <w:szCs w:val="24"/>
              </w:rPr>
              <w:t>Вид экономической деятельности</w:t>
            </w:r>
          </w:p>
        </w:tc>
        <w:tc>
          <w:tcPr>
            <w:tcW w:w="3295" w:type="dxa"/>
          </w:tcPr>
          <w:p w14:paraId="19204047" w14:textId="77777777" w:rsidR="009C2951" w:rsidRPr="002F4EE5" w:rsidRDefault="00D7577B" w:rsidP="00D75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E5">
              <w:rPr>
                <w:rFonts w:ascii="Times New Roman" w:hAnsi="Times New Roman" w:cs="Times New Roman"/>
                <w:sz w:val="24"/>
                <w:szCs w:val="24"/>
              </w:rPr>
              <w:t>доля объемов в общем объеме отгрузки, %</w:t>
            </w:r>
          </w:p>
        </w:tc>
      </w:tr>
      <w:tr w:rsidR="002F4EE5" w:rsidRPr="002F4EE5" w14:paraId="39FF3EE1" w14:textId="77777777" w:rsidTr="00AE47D1">
        <w:tc>
          <w:tcPr>
            <w:tcW w:w="4926" w:type="dxa"/>
          </w:tcPr>
          <w:p w14:paraId="3535EAE9" w14:textId="77777777" w:rsidR="009C2951" w:rsidRPr="002F4EE5" w:rsidRDefault="00D7577B" w:rsidP="00294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EE5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3295" w:type="dxa"/>
          </w:tcPr>
          <w:p w14:paraId="7081AE0E" w14:textId="38E505E4" w:rsidR="00D7577B" w:rsidRPr="002F4EE5" w:rsidRDefault="00375677" w:rsidP="00D75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E5">
              <w:rPr>
                <w:rFonts w:ascii="Times New Roman" w:hAnsi="Times New Roman" w:cs="Times New Roman"/>
                <w:sz w:val="24"/>
                <w:szCs w:val="24"/>
              </w:rPr>
              <w:t>54,1</w:t>
            </w:r>
          </w:p>
        </w:tc>
      </w:tr>
      <w:tr w:rsidR="002F4EE5" w:rsidRPr="002F4EE5" w14:paraId="6DD0FBA3" w14:textId="77777777" w:rsidTr="00AE47D1">
        <w:tc>
          <w:tcPr>
            <w:tcW w:w="4926" w:type="dxa"/>
          </w:tcPr>
          <w:p w14:paraId="101C17E1" w14:textId="77777777" w:rsidR="009C2951" w:rsidRPr="002F4EE5" w:rsidRDefault="00D7577B" w:rsidP="00294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EE5">
              <w:rPr>
                <w:rFonts w:ascii="Times New Roman" w:hAnsi="Times New Roman" w:cs="Times New Roman"/>
                <w:sz w:val="24"/>
                <w:szCs w:val="24"/>
              </w:rPr>
              <w:t>Обеспечение электрической энергией, газом и паром</w:t>
            </w:r>
          </w:p>
        </w:tc>
        <w:tc>
          <w:tcPr>
            <w:tcW w:w="3295" w:type="dxa"/>
          </w:tcPr>
          <w:p w14:paraId="20CCD9EC" w14:textId="0D4C2272" w:rsidR="009C2951" w:rsidRPr="002F4EE5" w:rsidRDefault="00375677" w:rsidP="00D75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E5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</w:tr>
      <w:tr w:rsidR="00375677" w:rsidRPr="002F4EE5" w14:paraId="24DF84A6" w14:textId="77777777" w:rsidTr="00AE47D1">
        <w:tc>
          <w:tcPr>
            <w:tcW w:w="4926" w:type="dxa"/>
          </w:tcPr>
          <w:p w14:paraId="0552924E" w14:textId="77777777" w:rsidR="009C2951" w:rsidRPr="002F4EE5" w:rsidRDefault="00183D36" w:rsidP="0018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EE5">
              <w:rPr>
                <w:rFonts w:ascii="Times New Roman" w:hAnsi="Times New Roman" w:cs="Times New Roman"/>
                <w:sz w:val="24"/>
                <w:szCs w:val="24"/>
              </w:rPr>
              <w:t xml:space="preserve">Добыча полезных ископаемых и </w:t>
            </w:r>
            <w:r w:rsidR="00D7577B" w:rsidRPr="002F4EE5">
              <w:rPr>
                <w:rFonts w:ascii="Times New Roman" w:hAnsi="Times New Roman" w:cs="Times New Roman"/>
                <w:sz w:val="24"/>
                <w:szCs w:val="24"/>
              </w:rPr>
              <w:t>Водоснабжение, водоотведение, организация сбора и утилизации отходов</w:t>
            </w:r>
          </w:p>
        </w:tc>
        <w:tc>
          <w:tcPr>
            <w:tcW w:w="3295" w:type="dxa"/>
          </w:tcPr>
          <w:p w14:paraId="4BC37800" w14:textId="54EEBD18" w:rsidR="009C2951" w:rsidRPr="002F4EE5" w:rsidRDefault="00375677" w:rsidP="00D75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EE5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</w:tr>
    </w:tbl>
    <w:p w14:paraId="2DF09651" w14:textId="77777777" w:rsidR="00B756C9" w:rsidRPr="002F4EE5" w:rsidRDefault="00B756C9" w:rsidP="00257D17">
      <w:pPr>
        <w:spacing w:line="276" w:lineRule="auto"/>
        <w:ind w:firstLine="709"/>
        <w:jc w:val="both"/>
        <w:rPr>
          <w:sz w:val="26"/>
          <w:szCs w:val="26"/>
        </w:rPr>
      </w:pPr>
    </w:p>
    <w:p w14:paraId="72E29C94" w14:textId="19B17EB3" w:rsidR="00375677" w:rsidRPr="002F4EE5" w:rsidRDefault="00375677" w:rsidP="00375677">
      <w:pPr>
        <w:ind w:firstLine="709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На территории городского округа осуществля</w:t>
      </w:r>
      <w:r w:rsidR="00113FBA">
        <w:rPr>
          <w:sz w:val="28"/>
          <w:szCs w:val="28"/>
        </w:rPr>
        <w:t>ли</w:t>
      </w:r>
      <w:r w:rsidRPr="002F4EE5">
        <w:rPr>
          <w:sz w:val="28"/>
          <w:szCs w:val="28"/>
        </w:rPr>
        <w:t xml:space="preserve"> деятельность предприятия:</w:t>
      </w:r>
    </w:p>
    <w:p w14:paraId="7A9DC429" w14:textId="77777777" w:rsidR="00375677" w:rsidRPr="002F4EE5" w:rsidRDefault="00375677" w:rsidP="00375677">
      <w:pPr>
        <w:ind w:firstLine="709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- ООО «СЛПК-Групп» - распиловка и строгание древесины;</w:t>
      </w:r>
    </w:p>
    <w:p w14:paraId="117B5667" w14:textId="77777777" w:rsidR="00375677" w:rsidRPr="002F4EE5" w:rsidRDefault="00375677" w:rsidP="0037567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2F4EE5">
        <w:rPr>
          <w:color w:val="auto"/>
          <w:sz w:val="28"/>
          <w:szCs w:val="28"/>
        </w:rPr>
        <w:t>- ООО «Форест Гранд» - распиловка и строгание древесины;</w:t>
      </w:r>
    </w:p>
    <w:p w14:paraId="43AE6A7C" w14:textId="77777777" w:rsidR="00375677" w:rsidRPr="002F4EE5" w:rsidRDefault="00375677" w:rsidP="00375677">
      <w:pPr>
        <w:ind w:firstLine="709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- ООО «Спасские пески» – песок;</w:t>
      </w:r>
    </w:p>
    <w:p w14:paraId="1537F250" w14:textId="77777777" w:rsidR="00375677" w:rsidRPr="002F4EE5" w:rsidRDefault="00375677" w:rsidP="00375677">
      <w:pPr>
        <w:ind w:firstLine="709"/>
        <w:jc w:val="both"/>
        <w:rPr>
          <w:sz w:val="28"/>
          <w:szCs w:val="28"/>
        </w:rPr>
      </w:pPr>
      <w:r w:rsidRPr="002F4EE5">
        <w:rPr>
          <w:sz w:val="28"/>
          <w:szCs w:val="28"/>
        </w:rPr>
        <w:t xml:space="preserve">- подразделение ООО «Форест Стар» (г. Владивосток) – завод по </w:t>
      </w:r>
      <w:r w:rsidRPr="002F4EE5">
        <w:rPr>
          <w:sz w:val="28"/>
          <w:szCs w:val="28"/>
        </w:rPr>
        <w:lastRenderedPageBreak/>
        <w:t>переработке древесины на территории городского округа Спасск – Дальний;</w:t>
      </w:r>
    </w:p>
    <w:p w14:paraId="1E57A3AF" w14:textId="77777777" w:rsidR="00375677" w:rsidRPr="002F4EE5" w:rsidRDefault="00375677" w:rsidP="00375677">
      <w:pPr>
        <w:ind w:firstLine="709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- АО «32 ремонтный завод средств обеспечения полетов» - капитальный ремонт специальной техники (гособоронзаказ);</w:t>
      </w:r>
    </w:p>
    <w:p w14:paraId="232F2207" w14:textId="77777777" w:rsidR="00375677" w:rsidRPr="002F4EE5" w:rsidRDefault="00375677" w:rsidP="0037567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2F4EE5">
        <w:rPr>
          <w:color w:val="auto"/>
          <w:sz w:val="28"/>
          <w:szCs w:val="28"/>
        </w:rPr>
        <w:t xml:space="preserve">- ООО «Приморский тарный комбинат» - основной вид деятельности – производство </w:t>
      </w:r>
      <w:r w:rsidRPr="002F4EE5">
        <w:rPr>
          <w:rFonts w:eastAsia="Times New Roman"/>
          <w:color w:val="auto"/>
          <w:sz w:val="28"/>
          <w:szCs w:val="28"/>
        </w:rPr>
        <w:t>жестяной банки для рыбной, мясн</w:t>
      </w:r>
      <w:r w:rsidRPr="002F4EE5">
        <w:rPr>
          <w:color w:val="auto"/>
          <w:sz w:val="28"/>
          <w:szCs w:val="28"/>
        </w:rPr>
        <w:t>ой и плодовоовощной консервации; дополнительные виды деятельности: производство столовых, кухонных и прочих бытовых изделий;</w:t>
      </w:r>
    </w:p>
    <w:p w14:paraId="62393BE2" w14:textId="77777777" w:rsidR="00375677" w:rsidRPr="002F4EE5" w:rsidRDefault="00375677" w:rsidP="00375677">
      <w:pPr>
        <w:ind w:firstLine="709"/>
        <w:jc w:val="both"/>
        <w:rPr>
          <w:sz w:val="28"/>
          <w:szCs w:val="28"/>
        </w:rPr>
      </w:pPr>
      <w:r w:rsidRPr="002F4EE5">
        <w:rPr>
          <w:sz w:val="28"/>
          <w:szCs w:val="28"/>
        </w:rPr>
        <w:t xml:space="preserve">- ООО </w:t>
      </w:r>
      <w:r w:rsidRPr="002F4EE5">
        <w:rPr>
          <w:caps/>
          <w:sz w:val="28"/>
          <w:szCs w:val="28"/>
        </w:rPr>
        <w:t>«дальпищеПром»,</w:t>
      </w:r>
      <w:r w:rsidRPr="002F4EE5">
        <w:rPr>
          <w:sz w:val="28"/>
          <w:szCs w:val="28"/>
        </w:rPr>
        <w:t xml:space="preserve"> который выпускает:</w:t>
      </w:r>
    </w:p>
    <w:p w14:paraId="48BB4908" w14:textId="77777777" w:rsidR="00375677" w:rsidRPr="002F4EE5" w:rsidRDefault="00375677" w:rsidP="00375677">
      <w:pPr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соления – огурцы, капусту, томаты;</w:t>
      </w:r>
    </w:p>
    <w:p w14:paraId="53EDA261" w14:textId="77777777" w:rsidR="00375677" w:rsidRPr="002F4EE5" w:rsidRDefault="00375677" w:rsidP="00375677">
      <w:pPr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 xml:space="preserve">консервы овощные – 36 видов, (салаты, винегреты, икра баклажанная, кабачковая, тыквенная; борщ, щи, рассольник, свекольник, солянка; </w:t>
      </w:r>
    </w:p>
    <w:p w14:paraId="5E7B4159" w14:textId="77777777" w:rsidR="00375677" w:rsidRPr="002F4EE5" w:rsidRDefault="00375677" w:rsidP="00375677">
      <w:pPr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консервы из ягоды – 13 видов (варенье из клубники, малины, смородины, абрикосов, слив);</w:t>
      </w:r>
    </w:p>
    <w:p w14:paraId="3986D291" w14:textId="77777777" w:rsidR="00375677" w:rsidRPr="002F4EE5" w:rsidRDefault="00375677" w:rsidP="00375677">
      <w:pPr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напитки березовые в ассортименте, фруктовые; соки фруктово-овощные, нектары.</w:t>
      </w:r>
    </w:p>
    <w:p w14:paraId="0448D959" w14:textId="77777777" w:rsidR="00375677" w:rsidRPr="002F4EE5" w:rsidRDefault="00375677" w:rsidP="00375677">
      <w:pPr>
        <w:ind w:firstLine="709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Сырьем для переработки служит продукция местных сельхозпроизводителей.</w:t>
      </w:r>
    </w:p>
    <w:p w14:paraId="79C6E88C" w14:textId="77777777" w:rsidR="00375677" w:rsidRPr="002F4EE5" w:rsidRDefault="00375677" w:rsidP="00375677">
      <w:pPr>
        <w:ind w:firstLine="709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- ООО «Пекарь» - производство хлеба, хлебобулочных и кондитерских изделий;</w:t>
      </w:r>
    </w:p>
    <w:p w14:paraId="5ED42C0F" w14:textId="77777777" w:rsidR="00375677" w:rsidRPr="002F4EE5" w:rsidRDefault="00375677" w:rsidP="00375677">
      <w:pPr>
        <w:ind w:firstLine="709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- ОАО Приморская швейная фирма «Восток» - швейные изделия.</w:t>
      </w:r>
    </w:p>
    <w:p w14:paraId="239BFD3D" w14:textId="77777777" w:rsidR="00AF5F6F" w:rsidRPr="002F4EE5" w:rsidRDefault="00AF5F6F" w:rsidP="0029427B">
      <w:pPr>
        <w:ind w:firstLine="709"/>
        <w:jc w:val="both"/>
        <w:rPr>
          <w:sz w:val="28"/>
          <w:szCs w:val="28"/>
        </w:rPr>
      </w:pPr>
    </w:p>
    <w:p w14:paraId="324EC129" w14:textId="77777777" w:rsidR="00B01F54" w:rsidRPr="002F4EE5" w:rsidRDefault="00B01F54" w:rsidP="00452EE6">
      <w:pPr>
        <w:ind w:firstLine="709"/>
        <w:jc w:val="both"/>
        <w:rPr>
          <w:b/>
          <w:bCs/>
          <w:i/>
          <w:sz w:val="28"/>
          <w:szCs w:val="28"/>
        </w:rPr>
      </w:pPr>
      <w:r w:rsidRPr="002F4EE5">
        <w:rPr>
          <w:b/>
          <w:bCs/>
          <w:i/>
          <w:sz w:val="28"/>
          <w:szCs w:val="28"/>
        </w:rPr>
        <w:t>1.2. Бюджет</w:t>
      </w:r>
    </w:p>
    <w:p w14:paraId="12551DFC" w14:textId="7176D4EA" w:rsidR="00ED2828" w:rsidRPr="002F4EE5" w:rsidRDefault="00B01F54" w:rsidP="00452EE6">
      <w:pPr>
        <w:ind w:firstLine="709"/>
        <w:jc w:val="both"/>
        <w:rPr>
          <w:sz w:val="28"/>
          <w:szCs w:val="28"/>
        </w:rPr>
      </w:pPr>
      <w:r w:rsidRPr="002F4EE5">
        <w:rPr>
          <w:sz w:val="28"/>
          <w:szCs w:val="28"/>
        </w:rPr>
        <w:t xml:space="preserve">Бюджет </w:t>
      </w:r>
      <w:r w:rsidR="00ED2828" w:rsidRPr="002F4EE5">
        <w:rPr>
          <w:sz w:val="28"/>
          <w:szCs w:val="28"/>
        </w:rPr>
        <w:t>городского округа Спасск-Дальний на 202</w:t>
      </w:r>
      <w:r w:rsidR="0099766D" w:rsidRPr="002F4EE5">
        <w:rPr>
          <w:sz w:val="28"/>
          <w:szCs w:val="28"/>
        </w:rPr>
        <w:t>5</w:t>
      </w:r>
      <w:r w:rsidR="00ED2828" w:rsidRPr="002F4EE5">
        <w:rPr>
          <w:sz w:val="28"/>
          <w:szCs w:val="28"/>
        </w:rPr>
        <w:t xml:space="preserve"> год утвержден по доходам в сумме </w:t>
      </w:r>
      <w:r w:rsidR="00D3182D" w:rsidRPr="002F4EE5">
        <w:rPr>
          <w:sz w:val="28"/>
          <w:szCs w:val="28"/>
        </w:rPr>
        <w:t>2099,5</w:t>
      </w:r>
      <w:r w:rsidR="00AC0193" w:rsidRPr="002F4EE5">
        <w:rPr>
          <w:sz w:val="28"/>
          <w:szCs w:val="28"/>
        </w:rPr>
        <w:t xml:space="preserve"> </w:t>
      </w:r>
      <w:r w:rsidR="00AF5F6F" w:rsidRPr="002F4EE5">
        <w:rPr>
          <w:sz w:val="28"/>
          <w:szCs w:val="28"/>
        </w:rPr>
        <w:t>млн</w:t>
      </w:r>
      <w:r w:rsidR="00ED2828" w:rsidRPr="002F4EE5">
        <w:rPr>
          <w:sz w:val="28"/>
          <w:szCs w:val="28"/>
        </w:rPr>
        <w:t xml:space="preserve"> руб., по расходам в сумме </w:t>
      </w:r>
      <w:r w:rsidR="00D3182D" w:rsidRPr="002F4EE5">
        <w:rPr>
          <w:sz w:val="28"/>
          <w:szCs w:val="28"/>
        </w:rPr>
        <w:t>2193,0</w:t>
      </w:r>
      <w:r w:rsidR="00AC0193" w:rsidRPr="002F4EE5">
        <w:rPr>
          <w:sz w:val="28"/>
          <w:szCs w:val="28"/>
        </w:rPr>
        <w:t xml:space="preserve"> </w:t>
      </w:r>
      <w:r w:rsidR="00AF5F6F" w:rsidRPr="002F4EE5">
        <w:rPr>
          <w:sz w:val="28"/>
          <w:szCs w:val="28"/>
        </w:rPr>
        <w:t>млн</w:t>
      </w:r>
      <w:r w:rsidR="00ED2828" w:rsidRPr="002F4EE5">
        <w:rPr>
          <w:sz w:val="28"/>
          <w:szCs w:val="28"/>
        </w:rPr>
        <w:t xml:space="preserve"> руб.</w:t>
      </w:r>
    </w:p>
    <w:p w14:paraId="666C0916" w14:textId="2E512F59" w:rsidR="00ED2828" w:rsidRPr="002F4EE5" w:rsidRDefault="00ED2828" w:rsidP="00452EE6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 xml:space="preserve">Бюджет городского округа Спасск-Дальний по доходам исполнен на </w:t>
      </w:r>
      <w:r w:rsidR="004758A7" w:rsidRPr="002F4EE5">
        <w:rPr>
          <w:sz w:val="28"/>
          <w:szCs w:val="28"/>
        </w:rPr>
        <w:t>100,6</w:t>
      </w:r>
      <w:r w:rsidRPr="002F4EE5">
        <w:rPr>
          <w:sz w:val="28"/>
          <w:szCs w:val="28"/>
        </w:rPr>
        <w:t xml:space="preserve">% к годовому кассовому плану. Фактически поступило доходов в сумме </w:t>
      </w:r>
      <w:r w:rsidR="004758A7" w:rsidRPr="002F4EE5">
        <w:rPr>
          <w:sz w:val="28"/>
          <w:szCs w:val="28"/>
        </w:rPr>
        <w:t>2113,1</w:t>
      </w:r>
      <w:r w:rsidR="00AC0193" w:rsidRPr="002F4EE5">
        <w:rPr>
          <w:sz w:val="28"/>
          <w:szCs w:val="28"/>
        </w:rPr>
        <w:t xml:space="preserve"> </w:t>
      </w:r>
      <w:r w:rsidR="00AF5F6F" w:rsidRPr="002F4EE5">
        <w:rPr>
          <w:sz w:val="28"/>
          <w:szCs w:val="28"/>
        </w:rPr>
        <w:t>млн</w:t>
      </w:r>
      <w:r w:rsidRPr="002F4EE5">
        <w:rPr>
          <w:sz w:val="28"/>
          <w:szCs w:val="28"/>
        </w:rPr>
        <w:t xml:space="preserve"> руб. (с учетом возврата остатков субсидий, субвенций и иных межбюджетных трансфертов, имеющих целевое назначение, прошлых лет из бюджетов городских округов).</w:t>
      </w:r>
    </w:p>
    <w:p w14:paraId="59A58834" w14:textId="58843D98" w:rsidR="00ED2828" w:rsidRPr="002F4EE5" w:rsidRDefault="00ED2828" w:rsidP="00E970A8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 xml:space="preserve">По налоговым и неналоговым доходам бюджет городского округа исполнен на </w:t>
      </w:r>
      <w:r w:rsidR="004758A7" w:rsidRPr="002F4EE5">
        <w:rPr>
          <w:sz w:val="28"/>
          <w:szCs w:val="28"/>
        </w:rPr>
        <w:t>98,1</w:t>
      </w:r>
      <w:r w:rsidRPr="002F4EE5">
        <w:rPr>
          <w:sz w:val="28"/>
          <w:szCs w:val="28"/>
        </w:rPr>
        <w:t xml:space="preserve">%. При плане </w:t>
      </w:r>
      <w:r w:rsidR="004758A7" w:rsidRPr="002F4EE5">
        <w:rPr>
          <w:sz w:val="28"/>
          <w:szCs w:val="28"/>
        </w:rPr>
        <w:t>930,0</w:t>
      </w:r>
      <w:r w:rsidR="002E0135" w:rsidRPr="002F4EE5">
        <w:rPr>
          <w:sz w:val="28"/>
          <w:szCs w:val="28"/>
        </w:rPr>
        <w:t xml:space="preserve"> </w:t>
      </w:r>
      <w:r w:rsidR="00AF5F6F" w:rsidRPr="002F4EE5">
        <w:rPr>
          <w:sz w:val="28"/>
          <w:szCs w:val="28"/>
        </w:rPr>
        <w:t>млн</w:t>
      </w:r>
      <w:r w:rsidRPr="002F4EE5">
        <w:rPr>
          <w:sz w:val="28"/>
          <w:szCs w:val="28"/>
        </w:rPr>
        <w:t xml:space="preserve"> руб. фактически поступило</w:t>
      </w:r>
      <w:r w:rsidR="00B756C9" w:rsidRPr="002F4EE5">
        <w:rPr>
          <w:sz w:val="28"/>
          <w:szCs w:val="28"/>
        </w:rPr>
        <w:br/>
      </w:r>
      <w:r w:rsidR="004758A7" w:rsidRPr="002F4EE5">
        <w:rPr>
          <w:bCs/>
          <w:sz w:val="28"/>
          <w:szCs w:val="28"/>
        </w:rPr>
        <w:t>911,9</w:t>
      </w:r>
      <w:r w:rsidR="002E0135" w:rsidRPr="002F4EE5">
        <w:rPr>
          <w:bCs/>
          <w:sz w:val="28"/>
          <w:szCs w:val="28"/>
        </w:rPr>
        <w:t xml:space="preserve"> </w:t>
      </w:r>
      <w:r w:rsidR="00AF5F6F" w:rsidRPr="002F4EE5">
        <w:rPr>
          <w:bCs/>
          <w:sz w:val="28"/>
          <w:szCs w:val="28"/>
        </w:rPr>
        <w:t>млн</w:t>
      </w:r>
      <w:r w:rsidR="0096763F" w:rsidRPr="002F4EE5">
        <w:rPr>
          <w:bCs/>
          <w:sz w:val="28"/>
          <w:szCs w:val="28"/>
        </w:rPr>
        <w:t xml:space="preserve">. </w:t>
      </w:r>
      <w:r w:rsidRPr="002F4EE5">
        <w:rPr>
          <w:sz w:val="28"/>
          <w:szCs w:val="28"/>
        </w:rPr>
        <w:t xml:space="preserve">руб. </w:t>
      </w:r>
    </w:p>
    <w:p w14:paraId="3E670C5B" w14:textId="57A903AA" w:rsidR="00ED2828" w:rsidRPr="002F4EE5" w:rsidRDefault="00ED2828" w:rsidP="00452EE6">
      <w:pPr>
        <w:ind w:firstLine="709"/>
        <w:jc w:val="both"/>
        <w:rPr>
          <w:sz w:val="28"/>
          <w:szCs w:val="28"/>
        </w:rPr>
      </w:pPr>
      <w:r w:rsidRPr="002F4EE5">
        <w:rPr>
          <w:sz w:val="28"/>
          <w:szCs w:val="28"/>
        </w:rPr>
        <w:t xml:space="preserve">Исполнение годовых назначений по безвозмездным поступлениям составило </w:t>
      </w:r>
      <w:r w:rsidR="004758A7" w:rsidRPr="002F4EE5">
        <w:rPr>
          <w:sz w:val="28"/>
          <w:szCs w:val="28"/>
        </w:rPr>
        <w:t>102,7</w:t>
      </w:r>
      <w:r w:rsidRPr="002F4EE5">
        <w:rPr>
          <w:sz w:val="28"/>
          <w:szCs w:val="28"/>
        </w:rPr>
        <w:t xml:space="preserve">%. При плане </w:t>
      </w:r>
      <w:r w:rsidR="004758A7" w:rsidRPr="002F4EE5">
        <w:rPr>
          <w:sz w:val="28"/>
          <w:szCs w:val="28"/>
        </w:rPr>
        <w:t>1169,5</w:t>
      </w:r>
      <w:r w:rsidR="0096763F" w:rsidRPr="002F4EE5">
        <w:rPr>
          <w:sz w:val="28"/>
          <w:szCs w:val="28"/>
        </w:rPr>
        <w:t xml:space="preserve"> </w:t>
      </w:r>
      <w:r w:rsidR="00AF5F6F" w:rsidRPr="002F4EE5">
        <w:rPr>
          <w:bCs/>
          <w:sz w:val="28"/>
          <w:szCs w:val="28"/>
        </w:rPr>
        <w:t>млн</w:t>
      </w:r>
      <w:r w:rsidRPr="002F4EE5">
        <w:rPr>
          <w:sz w:val="28"/>
          <w:szCs w:val="28"/>
        </w:rPr>
        <w:t xml:space="preserve"> руб. фактически поступило </w:t>
      </w:r>
      <w:r w:rsidR="00B756C9" w:rsidRPr="002F4EE5">
        <w:rPr>
          <w:sz w:val="28"/>
          <w:szCs w:val="28"/>
        </w:rPr>
        <w:br/>
      </w:r>
      <w:r w:rsidR="004758A7" w:rsidRPr="002F4EE5">
        <w:rPr>
          <w:sz w:val="28"/>
          <w:szCs w:val="28"/>
        </w:rPr>
        <w:t>1201,2</w:t>
      </w:r>
      <w:r w:rsidR="0096763F" w:rsidRPr="002F4EE5">
        <w:rPr>
          <w:sz w:val="28"/>
          <w:szCs w:val="28"/>
        </w:rPr>
        <w:t xml:space="preserve"> </w:t>
      </w:r>
      <w:r w:rsidR="00AF5F6F" w:rsidRPr="002F4EE5">
        <w:rPr>
          <w:sz w:val="28"/>
          <w:szCs w:val="28"/>
        </w:rPr>
        <w:t>млн</w:t>
      </w:r>
      <w:r w:rsidRPr="002F4EE5">
        <w:rPr>
          <w:sz w:val="28"/>
          <w:szCs w:val="28"/>
        </w:rPr>
        <w:t xml:space="preserve"> руб.</w:t>
      </w:r>
    </w:p>
    <w:p w14:paraId="1251D441" w14:textId="04437E67" w:rsidR="00ED2828" w:rsidRPr="002F4EE5" w:rsidRDefault="00ED2828" w:rsidP="00452EE6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 xml:space="preserve">Основными плательщиками являются учреждения, финансируемые из федерального, краевого и местного бюджетов – </w:t>
      </w:r>
      <w:r w:rsidR="0096763F" w:rsidRPr="002F4EE5">
        <w:rPr>
          <w:sz w:val="28"/>
          <w:szCs w:val="28"/>
        </w:rPr>
        <w:t>3</w:t>
      </w:r>
      <w:r w:rsidR="000C3EAC" w:rsidRPr="002F4EE5">
        <w:rPr>
          <w:sz w:val="28"/>
          <w:szCs w:val="28"/>
        </w:rPr>
        <w:t>58,7</w:t>
      </w:r>
      <w:r w:rsidR="0096763F" w:rsidRPr="002F4EE5">
        <w:rPr>
          <w:sz w:val="28"/>
          <w:szCs w:val="28"/>
        </w:rPr>
        <w:t xml:space="preserve"> </w:t>
      </w:r>
      <w:r w:rsidR="00AF5F6F" w:rsidRPr="002F4EE5">
        <w:rPr>
          <w:sz w:val="28"/>
          <w:szCs w:val="28"/>
        </w:rPr>
        <w:t>млн</w:t>
      </w:r>
      <w:r w:rsidRPr="002F4EE5">
        <w:rPr>
          <w:sz w:val="28"/>
          <w:szCs w:val="28"/>
        </w:rPr>
        <w:t xml:space="preserve"> руб. (</w:t>
      </w:r>
      <w:r w:rsidR="0096763F" w:rsidRPr="002F4EE5">
        <w:rPr>
          <w:sz w:val="28"/>
          <w:szCs w:val="28"/>
        </w:rPr>
        <w:t>4</w:t>
      </w:r>
      <w:r w:rsidR="000C3EAC" w:rsidRPr="002F4EE5">
        <w:rPr>
          <w:sz w:val="28"/>
          <w:szCs w:val="28"/>
        </w:rPr>
        <w:t>7</w:t>
      </w:r>
      <w:r w:rsidR="0096763F" w:rsidRPr="002F4EE5">
        <w:rPr>
          <w:sz w:val="28"/>
          <w:szCs w:val="28"/>
        </w:rPr>
        <w:t>,3</w:t>
      </w:r>
      <w:r w:rsidRPr="002F4EE5">
        <w:rPr>
          <w:sz w:val="28"/>
          <w:szCs w:val="28"/>
        </w:rPr>
        <w:t xml:space="preserve">%). Предприятиями промышленности и связи уплачено налогов в бюджет городского округа </w:t>
      </w:r>
      <w:r w:rsidR="009B30B2" w:rsidRPr="002F4EE5">
        <w:rPr>
          <w:sz w:val="28"/>
          <w:szCs w:val="28"/>
        </w:rPr>
        <w:t>1</w:t>
      </w:r>
      <w:r w:rsidR="000C3EAC" w:rsidRPr="002F4EE5">
        <w:rPr>
          <w:sz w:val="28"/>
          <w:szCs w:val="28"/>
        </w:rPr>
        <w:t>73,2</w:t>
      </w:r>
      <w:r w:rsidR="0096763F" w:rsidRPr="002F4EE5">
        <w:rPr>
          <w:sz w:val="28"/>
          <w:szCs w:val="28"/>
        </w:rPr>
        <w:t xml:space="preserve"> </w:t>
      </w:r>
      <w:r w:rsidR="00AF5F6F" w:rsidRPr="002F4EE5">
        <w:rPr>
          <w:sz w:val="28"/>
          <w:szCs w:val="28"/>
        </w:rPr>
        <w:t>млн</w:t>
      </w:r>
      <w:r w:rsidRPr="002F4EE5">
        <w:rPr>
          <w:sz w:val="28"/>
          <w:szCs w:val="28"/>
        </w:rPr>
        <w:t xml:space="preserve"> руб. (</w:t>
      </w:r>
      <w:r w:rsidR="00EB2816" w:rsidRPr="002F4EE5">
        <w:rPr>
          <w:sz w:val="28"/>
          <w:szCs w:val="28"/>
        </w:rPr>
        <w:t>2</w:t>
      </w:r>
      <w:r w:rsidR="000C3EAC" w:rsidRPr="002F4EE5">
        <w:rPr>
          <w:sz w:val="28"/>
          <w:szCs w:val="28"/>
        </w:rPr>
        <w:t>2,9</w:t>
      </w:r>
      <w:r w:rsidRPr="002F4EE5">
        <w:rPr>
          <w:sz w:val="28"/>
          <w:szCs w:val="28"/>
        </w:rPr>
        <w:t xml:space="preserve">%), предприятиями малого и среднего бизнеса – </w:t>
      </w:r>
      <w:r w:rsidR="000C3EAC" w:rsidRPr="002F4EE5">
        <w:rPr>
          <w:sz w:val="28"/>
          <w:szCs w:val="28"/>
        </w:rPr>
        <w:t>203,8</w:t>
      </w:r>
      <w:r w:rsidR="0096763F" w:rsidRPr="002F4EE5">
        <w:rPr>
          <w:sz w:val="28"/>
          <w:szCs w:val="28"/>
        </w:rPr>
        <w:t xml:space="preserve"> </w:t>
      </w:r>
      <w:r w:rsidR="00AF5F6F" w:rsidRPr="002F4EE5">
        <w:rPr>
          <w:sz w:val="28"/>
          <w:szCs w:val="28"/>
        </w:rPr>
        <w:t>млн</w:t>
      </w:r>
      <w:r w:rsidRPr="002F4EE5">
        <w:rPr>
          <w:sz w:val="28"/>
          <w:szCs w:val="28"/>
        </w:rPr>
        <w:t xml:space="preserve"> руб. (</w:t>
      </w:r>
      <w:r w:rsidR="00EB2816" w:rsidRPr="002F4EE5">
        <w:rPr>
          <w:sz w:val="28"/>
          <w:szCs w:val="28"/>
        </w:rPr>
        <w:t>2</w:t>
      </w:r>
      <w:r w:rsidR="000C3EAC" w:rsidRPr="002F4EE5">
        <w:rPr>
          <w:sz w:val="28"/>
          <w:szCs w:val="28"/>
        </w:rPr>
        <w:t>6</w:t>
      </w:r>
      <w:r w:rsidR="0096763F" w:rsidRPr="002F4EE5">
        <w:rPr>
          <w:sz w:val="28"/>
          <w:szCs w:val="28"/>
        </w:rPr>
        <w:t>,9</w:t>
      </w:r>
      <w:r w:rsidRPr="002F4EE5">
        <w:rPr>
          <w:sz w:val="28"/>
          <w:szCs w:val="28"/>
        </w:rPr>
        <w:t xml:space="preserve">%), прочие предприятия и организации – </w:t>
      </w:r>
      <w:r w:rsidR="00B756C9" w:rsidRPr="002F4EE5">
        <w:rPr>
          <w:sz w:val="28"/>
          <w:szCs w:val="28"/>
        </w:rPr>
        <w:br/>
      </w:r>
      <w:r w:rsidR="000C3EAC" w:rsidRPr="002F4EE5">
        <w:rPr>
          <w:sz w:val="28"/>
          <w:szCs w:val="28"/>
        </w:rPr>
        <w:t>21,9</w:t>
      </w:r>
      <w:r w:rsidR="0096763F" w:rsidRPr="002F4EE5">
        <w:rPr>
          <w:sz w:val="28"/>
          <w:szCs w:val="28"/>
        </w:rPr>
        <w:t xml:space="preserve"> </w:t>
      </w:r>
      <w:r w:rsidR="00AF5F6F" w:rsidRPr="002F4EE5">
        <w:rPr>
          <w:sz w:val="28"/>
          <w:szCs w:val="28"/>
        </w:rPr>
        <w:t>млн</w:t>
      </w:r>
      <w:r w:rsidRPr="002F4EE5">
        <w:rPr>
          <w:sz w:val="28"/>
          <w:szCs w:val="28"/>
        </w:rPr>
        <w:t xml:space="preserve"> руб. (</w:t>
      </w:r>
      <w:r w:rsidR="00217C22" w:rsidRPr="002F4EE5">
        <w:rPr>
          <w:sz w:val="28"/>
          <w:szCs w:val="28"/>
        </w:rPr>
        <w:t>2,</w:t>
      </w:r>
      <w:r w:rsidR="000C3EAC" w:rsidRPr="002F4EE5">
        <w:rPr>
          <w:sz w:val="28"/>
          <w:szCs w:val="28"/>
        </w:rPr>
        <w:t>9</w:t>
      </w:r>
      <w:r w:rsidRPr="002F4EE5">
        <w:rPr>
          <w:sz w:val="28"/>
          <w:szCs w:val="28"/>
        </w:rPr>
        <w:t>%).</w:t>
      </w:r>
    </w:p>
    <w:p w14:paraId="6848893E" w14:textId="04E96353" w:rsidR="00ED2828" w:rsidRPr="002F4EE5" w:rsidRDefault="00ED2828" w:rsidP="00452EE6">
      <w:pPr>
        <w:pStyle w:val="22"/>
        <w:spacing w:after="0" w:line="240" w:lineRule="auto"/>
        <w:ind w:firstLine="709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От резидентов Свободного порта «Владивосток» в бюджет городского округа Спасск-Дальний за 202</w:t>
      </w:r>
      <w:r w:rsidR="00B96496" w:rsidRPr="002F4EE5">
        <w:rPr>
          <w:sz w:val="28"/>
          <w:szCs w:val="28"/>
        </w:rPr>
        <w:t>5</w:t>
      </w:r>
      <w:r w:rsidRPr="002F4EE5">
        <w:rPr>
          <w:sz w:val="28"/>
          <w:szCs w:val="28"/>
        </w:rPr>
        <w:t xml:space="preserve"> год поступило </w:t>
      </w:r>
      <w:r w:rsidR="009209A8" w:rsidRPr="002F4EE5">
        <w:rPr>
          <w:sz w:val="28"/>
          <w:szCs w:val="28"/>
        </w:rPr>
        <w:t>6</w:t>
      </w:r>
      <w:r w:rsidR="00B96496" w:rsidRPr="002F4EE5">
        <w:rPr>
          <w:sz w:val="28"/>
          <w:szCs w:val="28"/>
        </w:rPr>
        <w:t>3,3</w:t>
      </w:r>
      <w:r w:rsidR="009209A8" w:rsidRPr="002F4EE5">
        <w:rPr>
          <w:sz w:val="28"/>
          <w:szCs w:val="28"/>
        </w:rPr>
        <w:t xml:space="preserve"> </w:t>
      </w:r>
      <w:r w:rsidR="00AF5F6F" w:rsidRPr="002F4EE5">
        <w:rPr>
          <w:sz w:val="28"/>
          <w:szCs w:val="28"/>
        </w:rPr>
        <w:t>млн</w:t>
      </w:r>
      <w:r w:rsidRPr="002F4EE5">
        <w:rPr>
          <w:sz w:val="28"/>
          <w:szCs w:val="28"/>
        </w:rPr>
        <w:t xml:space="preserve"> руб. (</w:t>
      </w:r>
      <w:r w:rsidR="00AC0697" w:rsidRPr="002F4EE5">
        <w:rPr>
          <w:sz w:val="28"/>
          <w:szCs w:val="28"/>
        </w:rPr>
        <w:t>3,</w:t>
      </w:r>
      <w:r w:rsidR="00B96496" w:rsidRPr="002F4EE5">
        <w:rPr>
          <w:sz w:val="28"/>
          <w:szCs w:val="28"/>
        </w:rPr>
        <w:t>0</w:t>
      </w:r>
      <w:r w:rsidRPr="002F4EE5">
        <w:rPr>
          <w:sz w:val="28"/>
          <w:szCs w:val="28"/>
        </w:rPr>
        <w:t>% от обшей суммы поступлений).</w:t>
      </w:r>
    </w:p>
    <w:p w14:paraId="41C6023D" w14:textId="30284F0A" w:rsidR="00ED2828" w:rsidRPr="002F4EE5" w:rsidRDefault="00ED2828" w:rsidP="00452EE6">
      <w:pPr>
        <w:ind w:firstLine="709"/>
        <w:jc w:val="both"/>
        <w:rPr>
          <w:sz w:val="28"/>
          <w:szCs w:val="28"/>
        </w:rPr>
      </w:pPr>
      <w:r w:rsidRPr="002F4EE5">
        <w:rPr>
          <w:sz w:val="28"/>
          <w:szCs w:val="28"/>
        </w:rPr>
        <w:t xml:space="preserve">Расходная часть бюджета за </w:t>
      </w:r>
      <w:r w:rsidR="002D2CC7" w:rsidRPr="002F4EE5">
        <w:rPr>
          <w:sz w:val="28"/>
          <w:szCs w:val="28"/>
        </w:rPr>
        <w:t xml:space="preserve">отчетный </w:t>
      </w:r>
      <w:r w:rsidRPr="002F4EE5">
        <w:rPr>
          <w:sz w:val="28"/>
          <w:szCs w:val="28"/>
        </w:rPr>
        <w:t>год</w:t>
      </w:r>
      <w:r w:rsidR="00795006" w:rsidRPr="002F4EE5">
        <w:rPr>
          <w:sz w:val="28"/>
          <w:szCs w:val="28"/>
        </w:rPr>
        <w:t xml:space="preserve"> исполнена на 9</w:t>
      </w:r>
      <w:r w:rsidR="00B96496" w:rsidRPr="002F4EE5">
        <w:rPr>
          <w:sz w:val="28"/>
          <w:szCs w:val="28"/>
        </w:rPr>
        <w:t>6,9</w:t>
      </w:r>
      <w:r w:rsidRPr="002F4EE5">
        <w:rPr>
          <w:sz w:val="28"/>
          <w:szCs w:val="28"/>
        </w:rPr>
        <w:t xml:space="preserve">% к </w:t>
      </w:r>
      <w:r w:rsidRPr="002F4EE5">
        <w:rPr>
          <w:sz w:val="28"/>
          <w:szCs w:val="28"/>
        </w:rPr>
        <w:lastRenderedPageBreak/>
        <w:t>плановым годовым назначениям, фактически исполнение состав</w:t>
      </w:r>
      <w:r w:rsidR="00533119" w:rsidRPr="002F4EE5">
        <w:rPr>
          <w:sz w:val="28"/>
          <w:szCs w:val="28"/>
        </w:rPr>
        <w:t xml:space="preserve">ило </w:t>
      </w:r>
      <w:r w:rsidR="00533119" w:rsidRPr="002F4EE5">
        <w:rPr>
          <w:sz w:val="28"/>
          <w:szCs w:val="28"/>
        </w:rPr>
        <w:br/>
      </w:r>
      <w:r w:rsidR="00B96496" w:rsidRPr="002F4EE5">
        <w:rPr>
          <w:sz w:val="28"/>
          <w:szCs w:val="28"/>
        </w:rPr>
        <w:t xml:space="preserve">2124,4 </w:t>
      </w:r>
      <w:r w:rsidR="00AF5F6F" w:rsidRPr="002F4EE5">
        <w:rPr>
          <w:sz w:val="28"/>
          <w:szCs w:val="28"/>
        </w:rPr>
        <w:t>млн</w:t>
      </w:r>
      <w:r w:rsidRPr="002F4EE5">
        <w:rPr>
          <w:sz w:val="28"/>
          <w:szCs w:val="28"/>
        </w:rPr>
        <w:t xml:space="preserve"> руб.</w:t>
      </w:r>
    </w:p>
    <w:p w14:paraId="6450BB85" w14:textId="21A7F5FE" w:rsidR="00B01F54" w:rsidRPr="002F4EE5" w:rsidRDefault="00ED2828" w:rsidP="00452EE6">
      <w:pPr>
        <w:ind w:firstLine="709"/>
        <w:jc w:val="both"/>
        <w:rPr>
          <w:sz w:val="28"/>
          <w:szCs w:val="28"/>
        </w:rPr>
      </w:pPr>
      <w:r w:rsidRPr="002F4EE5">
        <w:rPr>
          <w:sz w:val="28"/>
          <w:szCs w:val="28"/>
        </w:rPr>
        <w:t xml:space="preserve">Согласно анализу структуры расходов бюджета наибольший удельный вес в общей сумме расходов составили расходы на социальную сферу – </w:t>
      </w:r>
      <w:r w:rsidR="001844BC" w:rsidRPr="002F4EE5">
        <w:rPr>
          <w:sz w:val="28"/>
          <w:szCs w:val="28"/>
        </w:rPr>
        <w:t>7</w:t>
      </w:r>
      <w:r w:rsidR="00D9501A" w:rsidRPr="002F4EE5">
        <w:rPr>
          <w:sz w:val="28"/>
          <w:szCs w:val="28"/>
        </w:rPr>
        <w:t>1,0</w:t>
      </w:r>
      <w:r w:rsidRPr="002F4EE5">
        <w:rPr>
          <w:sz w:val="28"/>
          <w:szCs w:val="28"/>
        </w:rPr>
        <w:t xml:space="preserve">%. Расходы на жилищно-коммунальное хозяйство </w:t>
      </w:r>
      <w:r w:rsidR="007413F6" w:rsidRPr="002F4EE5">
        <w:rPr>
          <w:sz w:val="28"/>
          <w:szCs w:val="28"/>
        </w:rPr>
        <w:t>составили</w:t>
      </w:r>
      <w:r w:rsidRPr="002F4EE5">
        <w:rPr>
          <w:sz w:val="28"/>
          <w:szCs w:val="28"/>
        </w:rPr>
        <w:t xml:space="preserve"> </w:t>
      </w:r>
      <w:r w:rsidR="00D9501A" w:rsidRPr="002F4EE5">
        <w:rPr>
          <w:sz w:val="28"/>
          <w:szCs w:val="28"/>
        </w:rPr>
        <w:t>16,3</w:t>
      </w:r>
      <w:r w:rsidRPr="002F4EE5">
        <w:rPr>
          <w:sz w:val="28"/>
          <w:szCs w:val="28"/>
        </w:rPr>
        <w:t xml:space="preserve">%, </w:t>
      </w:r>
      <w:r w:rsidR="007413F6" w:rsidRPr="002F4EE5">
        <w:rPr>
          <w:sz w:val="28"/>
          <w:szCs w:val="28"/>
        </w:rPr>
        <w:t xml:space="preserve">на общегосударственные вопросы - 8,4%, </w:t>
      </w:r>
      <w:r w:rsidRPr="002F4EE5">
        <w:rPr>
          <w:sz w:val="28"/>
          <w:szCs w:val="28"/>
        </w:rPr>
        <w:t>на национальную экономику</w:t>
      </w:r>
      <w:r w:rsidR="009209A8" w:rsidRPr="002F4EE5">
        <w:rPr>
          <w:sz w:val="28"/>
          <w:szCs w:val="28"/>
        </w:rPr>
        <w:t xml:space="preserve"> и национальную оборону</w:t>
      </w:r>
      <w:r w:rsidRPr="002F4EE5">
        <w:rPr>
          <w:sz w:val="28"/>
          <w:szCs w:val="28"/>
        </w:rPr>
        <w:t xml:space="preserve"> – </w:t>
      </w:r>
      <w:r w:rsidR="009209A8" w:rsidRPr="002F4EE5">
        <w:rPr>
          <w:sz w:val="28"/>
          <w:szCs w:val="28"/>
        </w:rPr>
        <w:t>3,</w:t>
      </w:r>
      <w:r w:rsidR="00D9501A" w:rsidRPr="002F4EE5">
        <w:rPr>
          <w:sz w:val="28"/>
          <w:szCs w:val="28"/>
        </w:rPr>
        <w:t>3</w:t>
      </w:r>
      <w:r w:rsidRPr="002F4EE5">
        <w:rPr>
          <w:sz w:val="28"/>
          <w:szCs w:val="28"/>
        </w:rPr>
        <w:t xml:space="preserve">%, другие расходы – </w:t>
      </w:r>
      <w:r w:rsidR="009209A8" w:rsidRPr="002F4EE5">
        <w:rPr>
          <w:sz w:val="28"/>
          <w:szCs w:val="28"/>
        </w:rPr>
        <w:t>1,</w:t>
      </w:r>
      <w:r w:rsidR="00D9501A" w:rsidRPr="002F4EE5">
        <w:rPr>
          <w:sz w:val="28"/>
          <w:szCs w:val="28"/>
        </w:rPr>
        <w:t>0</w:t>
      </w:r>
      <w:r w:rsidRPr="002F4EE5">
        <w:rPr>
          <w:sz w:val="28"/>
          <w:szCs w:val="28"/>
        </w:rPr>
        <w:t>%.</w:t>
      </w:r>
    </w:p>
    <w:p w14:paraId="0836C399" w14:textId="77777777" w:rsidR="00AF5F6F" w:rsidRPr="002F4EE5" w:rsidRDefault="00AF5F6F" w:rsidP="0029427B">
      <w:pPr>
        <w:ind w:firstLine="709"/>
        <w:jc w:val="both"/>
        <w:rPr>
          <w:sz w:val="28"/>
          <w:szCs w:val="28"/>
        </w:rPr>
      </w:pPr>
    </w:p>
    <w:p w14:paraId="37FA75BC" w14:textId="77777777" w:rsidR="00B01F54" w:rsidRPr="002F4EE5" w:rsidRDefault="00B01F54" w:rsidP="00452EE6">
      <w:pPr>
        <w:ind w:firstLine="709"/>
        <w:jc w:val="both"/>
        <w:rPr>
          <w:b/>
          <w:bCs/>
          <w:i/>
          <w:sz w:val="28"/>
          <w:szCs w:val="28"/>
        </w:rPr>
      </w:pPr>
      <w:r w:rsidRPr="002F4EE5">
        <w:rPr>
          <w:b/>
          <w:bCs/>
          <w:i/>
          <w:sz w:val="28"/>
          <w:szCs w:val="28"/>
        </w:rPr>
        <w:t>1.3. Характеристика ситуации</w:t>
      </w:r>
    </w:p>
    <w:p w14:paraId="58B2AC0E" w14:textId="77777777" w:rsidR="00B97983" w:rsidRPr="002F4EE5" w:rsidRDefault="00B97983" w:rsidP="00B97983">
      <w:pPr>
        <w:tabs>
          <w:tab w:val="left" w:pos="709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2F4EE5">
        <w:rPr>
          <w:bCs/>
          <w:sz w:val="28"/>
          <w:szCs w:val="28"/>
        </w:rPr>
        <w:t xml:space="preserve">Численность населения </w:t>
      </w:r>
      <w:r w:rsidRPr="002F4EE5">
        <w:rPr>
          <w:sz w:val="28"/>
          <w:szCs w:val="28"/>
        </w:rPr>
        <w:t xml:space="preserve">городского округа Спасск-Дальний по состоянию на 01.01.2025 составила 34370 чел., 98,7% к 01.01.2024, наблюдается снижение за счет естественной и миграционной убыли населения. </w:t>
      </w:r>
    </w:p>
    <w:p w14:paraId="37CA110B" w14:textId="77777777" w:rsidR="00253FEC" w:rsidRPr="002F4EE5" w:rsidRDefault="00253FEC" w:rsidP="00452EE6">
      <w:pPr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Согласно распоряжени</w:t>
      </w:r>
      <w:r w:rsidR="00AF5F6F" w:rsidRPr="002F4EE5">
        <w:rPr>
          <w:sz w:val="28"/>
          <w:szCs w:val="28"/>
        </w:rPr>
        <w:t>ю Правительства от 29.07.2014 №</w:t>
      </w:r>
      <w:r w:rsidRPr="002F4EE5">
        <w:rPr>
          <w:sz w:val="28"/>
          <w:szCs w:val="28"/>
        </w:rPr>
        <w:t>1398-р городской округ Спасск-Дальний включен в перечень монопрофильных муниципальных образований Российской Федерации и является моногородом 2 категории с возможными ухудшениями социально-экономического положения.</w:t>
      </w:r>
    </w:p>
    <w:p w14:paraId="7F715210" w14:textId="3354ECE0" w:rsidR="005A3C5B" w:rsidRPr="002F4EE5" w:rsidRDefault="005A3C5B" w:rsidP="005A3C5B">
      <w:pPr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В соответствии с Федеральным законом от 13.07.2015 №212-ФЗ территория городского округа Спасск-Дальний относится к свободному порту Владивосток. На территории городского округа Спасск-Дальний зарегистрированы 19 резидентов Свободного порта Владивосток, 11 из них осуществляют деятельность на территории городского округа Спасск-Дальний.</w:t>
      </w:r>
    </w:p>
    <w:p w14:paraId="3E044781" w14:textId="5A445195" w:rsidR="004642B1" w:rsidRPr="002F4EE5" w:rsidRDefault="008A6708" w:rsidP="00452EE6">
      <w:pPr>
        <w:ind w:firstLine="709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За 202</w:t>
      </w:r>
      <w:r w:rsidR="007B68EC" w:rsidRPr="002F4EE5">
        <w:rPr>
          <w:sz w:val="28"/>
          <w:szCs w:val="28"/>
        </w:rPr>
        <w:t>5</w:t>
      </w:r>
      <w:r w:rsidRPr="002F4EE5">
        <w:rPr>
          <w:sz w:val="28"/>
          <w:szCs w:val="28"/>
        </w:rPr>
        <w:t xml:space="preserve"> год объем отгруженных товаров собственного производства, выполненных работ, услуг собственными силами по чистым видам деятельности крупными и средними организациями</w:t>
      </w:r>
      <w:r w:rsidR="00A8357A" w:rsidRPr="002F4EE5">
        <w:rPr>
          <w:sz w:val="28"/>
          <w:szCs w:val="28"/>
        </w:rPr>
        <w:t xml:space="preserve"> </w:t>
      </w:r>
      <w:r w:rsidRPr="002F4EE5">
        <w:rPr>
          <w:sz w:val="28"/>
          <w:szCs w:val="28"/>
        </w:rPr>
        <w:t xml:space="preserve">составил </w:t>
      </w:r>
      <w:r w:rsidR="007B68EC" w:rsidRPr="002F4EE5">
        <w:rPr>
          <w:sz w:val="28"/>
          <w:szCs w:val="28"/>
        </w:rPr>
        <w:t>2466,9</w:t>
      </w:r>
      <w:r w:rsidR="00FF4958" w:rsidRPr="002F4EE5">
        <w:rPr>
          <w:sz w:val="28"/>
          <w:szCs w:val="28"/>
        </w:rPr>
        <w:t xml:space="preserve"> </w:t>
      </w:r>
      <w:r w:rsidR="00AF5F6F" w:rsidRPr="002F4EE5">
        <w:rPr>
          <w:sz w:val="28"/>
          <w:szCs w:val="28"/>
        </w:rPr>
        <w:t>млн</w:t>
      </w:r>
      <w:r w:rsidRPr="002F4EE5">
        <w:rPr>
          <w:sz w:val="28"/>
          <w:szCs w:val="28"/>
        </w:rPr>
        <w:t xml:space="preserve"> руб.</w:t>
      </w:r>
      <w:r w:rsidR="004642B1" w:rsidRPr="002F4EE5">
        <w:rPr>
          <w:sz w:val="28"/>
          <w:szCs w:val="28"/>
        </w:rPr>
        <w:t xml:space="preserve">, </w:t>
      </w:r>
      <w:r w:rsidR="007B68EC" w:rsidRPr="002F4EE5">
        <w:rPr>
          <w:sz w:val="28"/>
          <w:szCs w:val="28"/>
        </w:rPr>
        <w:t>68,1</w:t>
      </w:r>
      <w:r w:rsidR="004642B1" w:rsidRPr="002F4EE5">
        <w:rPr>
          <w:sz w:val="28"/>
          <w:szCs w:val="28"/>
        </w:rPr>
        <w:t>%</w:t>
      </w:r>
      <w:r w:rsidRPr="002F4EE5">
        <w:rPr>
          <w:sz w:val="28"/>
          <w:szCs w:val="28"/>
        </w:rPr>
        <w:t xml:space="preserve"> к </w:t>
      </w:r>
      <w:r w:rsidR="00EB008D" w:rsidRPr="002F4EE5">
        <w:rPr>
          <w:sz w:val="28"/>
          <w:szCs w:val="28"/>
        </w:rPr>
        <w:t>уровню</w:t>
      </w:r>
      <w:r w:rsidR="00AF5F6F" w:rsidRPr="002F4EE5">
        <w:rPr>
          <w:sz w:val="28"/>
          <w:szCs w:val="28"/>
        </w:rPr>
        <w:t xml:space="preserve"> прошлого года</w:t>
      </w:r>
      <w:r w:rsidR="004642B1" w:rsidRPr="002F4EE5">
        <w:rPr>
          <w:sz w:val="28"/>
          <w:szCs w:val="28"/>
        </w:rPr>
        <w:t>.</w:t>
      </w:r>
      <w:r w:rsidR="00A8357A" w:rsidRPr="002F4EE5">
        <w:rPr>
          <w:sz w:val="28"/>
          <w:szCs w:val="28"/>
        </w:rPr>
        <w:t xml:space="preserve"> </w:t>
      </w:r>
      <w:r w:rsidR="00806A56" w:rsidRPr="002F4EE5">
        <w:rPr>
          <w:sz w:val="28"/>
          <w:szCs w:val="28"/>
        </w:rPr>
        <w:t>На предприятиях обрабатывающих производств темп р</w:t>
      </w:r>
      <w:r w:rsidR="004642B1" w:rsidRPr="002F4EE5">
        <w:rPr>
          <w:sz w:val="28"/>
          <w:szCs w:val="28"/>
        </w:rPr>
        <w:t>ост</w:t>
      </w:r>
      <w:r w:rsidR="00806A56" w:rsidRPr="002F4EE5">
        <w:rPr>
          <w:sz w:val="28"/>
          <w:szCs w:val="28"/>
        </w:rPr>
        <w:t>а</w:t>
      </w:r>
      <w:r w:rsidR="004642B1" w:rsidRPr="002F4EE5">
        <w:rPr>
          <w:sz w:val="28"/>
          <w:szCs w:val="28"/>
        </w:rPr>
        <w:t xml:space="preserve"> объем</w:t>
      </w:r>
      <w:r w:rsidR="00806A56" w:rsidRPr="002F4EE5">
        <w:rPr>
          <w:sz w:val="28"/>
          <w:szCs w:val="28"/>
        </w:rPr>
        <w:t>а</w:t>
      </w:r>
      <w:r w:rsidR="004642B1" w:rsidRPr="002F4EE5">
        <w:rPr>
          <w:sz w:val="28"/>
          <w:szCs w:val="28"/>
        </w:rPr>
        <w:t xml:space="preserve"> отгруженных товаров собственного производства </w:t>
      </w:r>
      <w:r w:rsidR="00806A56" w:rsidRPr="002F4EE5">
        <w:rPr>
          <w:sz w:val="28"/>
          <w:szCs w:val="28"/>
        </w:rPr>
        <w:t>состав</w:t>
      </w:r>
      <w:r w:rsidR="00EB008D" w:rsidRPr="002F4EE5">
        <w:rPr>
          <w:sz w:val="28"/>
          <w:szCs w:val="28"/>
        </w:rPr>
        <w:t>ил</w:t>
      </w:r>
      <w:r w:rsidR="005324D9" w:rsidRPr="002F4EE5">
        <w:rPr>
          <w:sz w:val="28"/>
          <w:szCs w:val="28"/>
        </w:rPr>
        <w:t xml:space="preserve"> </w:t>
      </w:r>
      <w:r w:rsidR="007B68EC" w:rsidRPr="002F4EE5">
        <w:rPr>
          <w:sz w:val="28"/>
          <w:szCs w:val="28"/>
        </w:rPr>
        <w:t>52,1</w:t>
      </w:r>
      <w:r w:rsidR="004642B1" w:rsidRPr="002F4EE5">
        <w:rPr>
          <w:sz w:val="28"/>
          <w:szCs w:val="28"/>
        </w:rPr>
        <w:t xml:space="preserve">%, обеспечения электрической энергией, газом и паром </w:t>
      </w:r>
      <w:r w:rsidR="00D33E65" w:rsidRPr="002F4EE5">
        <w:rPr>
          <w:sz w:val="28"/>
          <w:szCs w:val="28"/>
        </w:rPr>
        <w:t>–</w:t>
      </w:r>
      <w:r w:rsidR="005324D9" w:rsidRPr="002F4EE5">
        <w:rPr>
          <w:sz w:val="28"/>
          <w:szCs w:val="28"/>
        </w:rPr>
        <w:t xml:space="preserve"> </w:t>
      </w:r>
      <w:r w:rsidR="007B68EC" w:rsidRPr="002F4EE5">
        <w:rPr>
          <w:sz w:val="28"/>
          <w:szCs w:val="28"/>
        </w:rPr>
        <w:t>101,6</w:t>
      </w:r>
      <w:r w:rsidR="004642B1" w:rsidRPr="002F4EE5">
        <w:rPr>
          <w:sz w:val="28"/>
          <w:szCs w:val="28"/>
        </w:rPr>
        <w:t xml:space="preserve">%, водоснабжение, водоотведение, организация сбора и утилизации отходов </w:t>
      </w:r>
      <w:r w:rsidR="00D33E65" w:rsidRPr="002F4EE5">
        <w:rPr>
          <w:sz w:val="28"/>
          <w:szCs w:val="28"/>
        </w:rPr>
        <w:t>–</w:t>
      </w:r>
      <w:r w:rsidR="00806A56" w:rsidRPr="002F4EE5">
        <w:rPr>
          <w:sz w:val="28"/>
          <w:szCs w:val="28"/>
        </w:rPr>
        <w:t xml:space="preserve"> 1</w:t>
      </w:r>
      <w:r w:rsidR="007B68EC" w:rsidRPr="002F4EE5">
        <w:rPr>
          <w:sz w:val="28"/>
          <w:szCs w:val="28"/>
        </w:rPr>
        <w:t>24,8</w:t>
      </w:r>
      <w:r w:rsidR="004642B1" w:rsidRPr="002F4EE5">
        <w:rPr>
          <w:sz w:val="28"/>
          <w:szCs w:val="28"/>
        </w:rPr>
        <w:t>%</w:t>
      </w:r>
      <w:r w:rsidR="007B68EC" w:rsidRPr="002F4EE5">
        <w:rPr>
          <w:sz w:val="28"/>
          <w:szCs w:val="28"/>
        </w:rPr>
        <w:t>, добычи полезных ископаемых – 418,4%</w:t>
      </w:r>
      <w:r w:rsidR="004642B1" w:rsidRPr="002F4EE5">
        <w:rPr>
          <w:sz w:val="28"/>
          <w:szCs w:val="28"/>
        </w:rPr>
        <w:t>.</w:t>
      </w:r>
    </w:p>
    <w:p w14:paraId="4001E636" w14:textId="2397199A" w:rsidR="00FD46A6" w:rsidRPr="002F4EE5" w:rsidRDefault="00FD46A6" w:rsidP="00FD46A6">
      <w:pPr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Сокращение объёма отгруженной продукции среди обрабатывающих производств объясняется снижением объёма отгруженной продукции по виду деятельности «Производство готовых металлических изделий, кроме машин и оборудования» (13,7% к уровню 2024 года). Рост объёма отгруженной продукции достигнут на предприятиях по производству текстильных изделий (2</w:t>
      </w:r>
      <w:r w:rsidR="00AD1F00" w:rsidRPr="002F4EE5">
        <w:rPr>
          <w:sz w:val="28"/>
          <w:szCs w:val="28"/>
        </w:rPr>
        <w:t>10,2</w:t>
      </w:r>
      <w:r w:rsidRPr="002F4EE5">
        <w:rPr>
          <w:sz w:val="28"/>
          <w:szCs w:val="28"/>
        </w:rPr>
        <w:t xml:space="preserve">% </w:t>
      </w:r>
      <w:r w:rsidR="00AD1F00" w:rsidRPr="002F4EE5">
        <w:rPr>
          <w:sz w:val="28"/>
          <w:szCs w:val="28"/>
        </w:rPr>
        <w:t xml:space="preserve">к уровню </w:t>
      </w:r>
      <w:r w:rsidRPr="002F4EE5">
        <w:rPr>
          <w:sz w:val="28"/>
          <w:szCs w:val="28"/>
        </w:rPr>
        <w:t>2024 года), по производству пищевых отходов (1</w:t>
      </w:r>
      <w:r w:rsidR="00AD1F00" w:rsidRPr="002F4EE5">
        <w:rPr>
          <w:sz w:val="28"/>
          <w:szCs w:val="28"/>
        </w:rPr>
        <w:t>18,0</w:t>
      </w:r>
      <w:r w:rsidRPr="002F4EE5">
        <w:rPr>
          <w:sz w:val="28"/>
          <w:szCs w:val="28"/>
        </w:rPr>
        <w:t xml:space="preserve">% </w:t>
      </w:r>
      <w:r w:rsidR="00AD1F00" w:rsidRPr="002F4EE5">
        <w:rPr>
          <w:sz w:val="28"/>
          <w:szCs w:val="28"/>
        </w:rPr>
        <w:t xml:space="preserve">к уровню </w:t>
      </w:r>
      <w:r w:rsidRPr="002F4EE5">
        <w:rPr>
          <w:sz w:val="28"/>
          <w:szCs w:val="28"/>
        </w:rPr>
        <w:t>2024 года), и на предприятиях, занимающихся обработкой древесины и производством изделий из дерева и пробки, кроме мебели (11</w:t>
      </w:r>
      <w:r w:rsidR="00AD1F00" w:rsidRPr="002F4EE5">
        <w:rPr>
          <w:sz w:val="28"/>
          <w:szCs w:val="28"/>
        </w:rPr>
        <w:t>2,9</w:t>
      </w:r>
      <w:r w:rsidRPr="002F4EE5">
        <w:rPr>
          <w:sz w:val="28"/>
          <w:szCs w:val="28"/>
        </w:rPr>
        <w:t xml:space="preserve">% </w:t>
      </w:r>
      <w:r w:rsidR="00AD1F00" w:rsidRPr="002F4EE5">
        <w:rPr>
          <w:sz w:val="28"/>
          <w:szCs w:val="28"/>
        </w:rPr>
        <w:t xml:space="preserve">к уровню </w:t>
      </w:r>
      <w:r w:rsidRPr="002F4EE5">
        <w:rPr>
          <w:sz w:val="28"/>
          <w:szCs w:val="28"/>
        </w:rPr>
        <w:t>2024 года).</w:t>
      </w:r>
    </w:p>
    <w:p w14:paraId="3D6B8C64" w14:textId="08849D40" w:rsidR="0038127A" w:rsidRPr="002F4EE5" w:rsidRDefault="005B7376" w:rsidP="0038127A">
      <w:pPr>
        <w:ind w:firstLine="709"/>
        <w:jc w:val="both"/>
        <w:rPr>
          <w:sz w:val="28"/>
          <w:szCs w:val="28"/>
        </w:rPr>
      </w:pPr>
      <w:r w:rsidRPr="002F4EE5">
        <w:rPr>
          <w:sz w:val="28"/>
          <w:szCs w:val="28"/>
        </w:rPr>
        <w:t xml:space="preserve">За отчетный </w:t>
      </w:r>
      <w:r w:rsidR="00FF20FF" w:rsidRPr="002F4EE5">
        <w:rPr>
          <w:sz w:val="28"/>
          <w:szCs w:val="28"/>
        </w:rPr>
        <w:t>год</w:t>
      </w:r>
      <w:r w:rsidRPr="002F4EE5">
        <w:rPr>
          <w:sz w:val="28"/>
          <w:szCs w:val="28"/>
        </w:rPr>
        <w:t xml:space="preserve"> наблюдается увеличение оборота розничной торговли </w:t>
      </w:r>
      <w:r w:rsidR="00F274CD" w:rsidRPr="002F4EE5">
        <w:rPr>
          <w:sz w:val="28"/>
          <w:szCs w:val="28"/>
        </w:rPr>
        <w:t xml:space="preserve">на </w:t>
      </w:r>
      <w:r w:rsidR="001600F7" w:rsidRPr="002F4EE5">
        <w:rPr>
          <w:sz w:val="28"/>
          <w:szCs w:val="28"/>
        </w:rPr>
        <w:t>27,6</w:t>
      </w:r>
      <w:r w:rsidR="00F274CD" w:rsidRPr="002F4EE5">
        <w:rPr>
          <w:sz w:val="28"/>
          <w:szCs w:val="28"/>
        </w:rPr>
        <w:t>%</w:t>
      </w:r>
      <w:r w:rsidR="00A8357A" w:rsidRPr="002F4EE5">
        <w:rPr>
          <w:sz w:val="28"/>
          <w:szCs w:val="28"/>
        </w:rPr>
        <w:t xml:space="preserve"> </w:t>
      </w:r>
      <w:r w:rsidR="00C04488" w:rsidRPr="002F4EE5">
        <w:rPr>
          <w:sz w:val="28"/>
          <w:szCs w:val="28"/>
        </w:rPr>
        <w:t xml:space="preserve">в сопоставимых ценах к </w:t>
      </w:r>
      <w:r w:rsidR="00FF20FF" w:rsidRPr="002F4EE5">
        <w:rPr>
          <w:sz w:val="28"/>
          <w:szCs w:val="28"/>
        </w:rPr>
        <w:t>уровню прошлого</w:t>
      </w:r>
      <w:r w:rsidR="00C04488" w:rsidRPr="002F4EE5">
        <w:rPr>
          <w:sz w:val="28"/>
          <w:szCs w:val="28"/>
        </w:rPr>
        <w:t xml:space="preserve"> года </w:t>
      </w:r>
      <w:r w:rsidR="001600F7" w:rsidRPr="002F4EE5">
        <w:rPr>
          <w:sz w:val="28"/>
          <w:szCs w:val="28"/>
        </w:rPr>
        <w:t>за счет роста цен и увеличения объемов потребления.</w:t>
      </w:r>
    </w:p>
    <w:p w14:paraId="1422B706" w14:textId="09A0D34B" w:rsidR="00AB2331" w:rsidRPr="002F4EE5" w:rsidRDefault="00AB2331" w:rsidP="00E647F6">
      <w:pPr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Увеличение оборот</w:t>
      </w:r>
      <w:r w:rsidR="00E83EFE" w:rsidRPr="002F4EE5">
        <w:rPr>
          <w:sz w:val="28"/>
          <w:szCs w:val="28"/>
        </w:rPr>
        <w:t>а</w:t>
      </w:r>
      <w:r w:rsidRPr="002F4EE5">
        <w:rPr>
          <w:sz w:val="28"/>
          <w:szCs w:val="28"/>
        </w:rPr>
        <w:t xml:space="preserve"> малых предприятий (1</w:t>
      </w:r>
      <w:r w:rsidR="00E83EFE" w:rsidRPr="002F4EE5">
        <w:rPr>
          <w:sz w:val="28"/>
          <w:szCs w:val="28"/>
        </w:rPr>
        <w:t>1</w:t>
      </w:r>
      <w:r w:rsidR="003A6425" w:rsidRPr="002F4EE5">
        <w:rPr>
          <w:sz w:val="28"/>
          <w:szCs w:val="28"/>
        </w:rPr>
        <w:t>6</w:t>
      </w:r>
      <w:r w:rsidR="00647BE0" w:rsidRPr="002F4EE5">
        <w:rPr>
          <w:sz w:val="28"/>
          <w:szCs w:val="28"/>
        </w:rPr>
        <w:t>,3</w:t>
      </w:r>
      <w:r w:rsidRPr="002F4EE5">
        <w:rPr>
          <w:sz w:val="28"/>
          <w:szCs w:val="28"/>
        </w:rPr>
        <w:t>% в действующих ценах) связано с ростом цен на товары и услуги.</w:t>
      </w:r>
      <w:r w:rsidR="00B70C0C" w:rsidRPr="002F4EE5">
        <w:rPr>
          <w:sz w:val="28"/>
          <w:szCs w:val="28"/>
        </w:rPr>
        <w:t xml:space="preserve"> Вместе с тем наблюдается снижение </w:t>
      </w:r>
      <w:r w:rsidR="00E647F6" w:rsidRPr="002F4EE5">
        <w:rPr>
          <w:sz w:val="28"/>
          <w:szCs w:val="28"/>
        </w:rPr>
        <w:t>оборота общественного питания</w:t>
      </w:r>
      <w:r w:rsidR="00AF5F6F" w:rsidRPr="002F4EE5">
        <w:rPr>
          <w:sz w:val="28"/>
          <w:szCs w:val="28"/>
        </w:rPr>
        <w:t xml:space="preserve"> (</w:t>
      </w:r>
      <w:r w:rsidR="00647BE0" w:rsidRPr="002F4EE5">
        <w:rPr>
          <w:sz w:val="28"/>
          <w:szCs w:val="28"/>
        </w:rPr>
        <w:t>80,0</w:t>
      </w:r>
      <w:r w:rsidR="00E647F6" w:rsidRPr="002F4EE5">
        <w:rPr>
          <w:sz w:val="28"/>
          <w:szCs w:val="28"/>
        </w:rPr>
        <w:t>%</w:t>
      </w:r>
      <w:r w:rsidR="00AF5F6F" w:rsidRPr="002F4EE5">
        <w:rPr>
          <w:sz w:val="28"/>
          <w:szCs w:val="28"/>
        </w:rPr>
        <w:t xml:space="preserve"> в сопоставимых ценах</w:t>
      </w:r>
      <w:r w:rsidR="00E647F6" w:rsidRPr="002F4EE5">
        <w:rPr>
          <w:sz w:val="28"/>
          <w:szCs w:val="28"/>
        </w:rPr>
        <w:t xml:space="preserve"> соответственно</w:t>
      </w:r>
      <w:r w:rsidR="00AF5F6F" w:rsidRPr="002F4EE5">
        <w:rPr>
          <w:sz w:val="28"/>
          <w:szCs w:val="28"/>
        </w:rPr>
        <w:t>).</w:t>
      </w:r>
    </w:p>
    <w:p w14:paraId="12D41A21" w14:textId="025B6663" w:rsidR="00445918" w:rsidRPr="002F4EE5" w:rsidRDefault="004E11D6" w:rsidP="00452EE6">
      <w:pPr>
        <w:ind w:firstLine="567"/>
        <w:jc w:val="both"/>
        <w:rPr>
          <w:sz w:val="28"/>
          <w:szCs w:val="28"/>
        </w:rPr>
      </w:pPr>
      <w:r w:rsidRPr="002F4EE5">
        <w:rPr>
          <w:sz w:val="28"/>
          <w:szCs w:val="28"/>
        </w:rPr>
        <w:t xml:space="preserve">Среднемесячная заработная плата </w:t>
      </w:r>
      <w:r w:rsidR="008B3EC8" w:rsidRPr="002F4EE5">
        <w:rPr>
          <w:sz w:val="28"/>
          <w:szCs w:val="28"/>
        </w:rPr>
        <w:t xml:space="preserve">работников крупных и средних </w:t>
      </w:r>
      <w:r w:rsidR="008B3EC8" w:rsidRPr="002F4EE5">
        <w:rPr>
          <w:sz w:val="28"/>
          <w:szCs w:val="28"/>
        </w:rPr>
        <w:lastRenderedPageBreak/>
        <w:t xml:space="preserve">организаций </w:t>
      </w:r>
      <w:r w:rsidR="009779DB" w:rsidRPr="002F4EE5">
        <w:rPr>
          <w:sz w:val="28"/>
          <w:szCs w:val="28"/>
        </w:rPr>
        <w:t>за</w:t>
      </w:r>
      <w:r w:rsidR="008B3EC8" w:rsidRPr="002F4EE5">
        <w:rPr>
          <w:sz w:val="28"/>
          <w:szCs w:val="28"/>
        </w:rPr>
        <w:t xml:space="preserve"> </w:t>
      </w:r>
      <w:r w:rsidRPr="002F4EE5">
        <w:rPr>
          <w:sz w:val="28"/>
          <w:szCs w:val="28"/>
        </w:rPr>
        <w:t>202</w:t>
      </w:r>
      <w:r w:rsidR="00AE20E5">
        <w:rPr>
          <w:sz w:val="28"/>
          <w:szCs w:val="28"/>
        </w:rPr>
        <w:t>5</w:t>
      </w:r>
      <w:r w:rsidRPr="002F4EE5">
        <w:rPr>
          <w:sz w:val="28"/>
          <w:szCs w:val="28"/>
        </w:rPr>
        <w:t xml:space="preserve"> год в номинальном выражении </w:t>
      </w:r>
      <w:r w:rsidR="00576606" w:rsidRPr="002F4EE5">
        <w:rPr>
          <w:sz w:val="28"/>
          <w:szCs w:val="28"/>
        </w:rPr>
        <w:t xml:space="preserve">увеличилась и составила </w:t>
      </w:r>
      <w:r w:rsidR="00535C99" w:rsidRPr="002F4EE5">
        <w:rPr>
          <w:sz w:val="28"/>
          <w:szCs w:val="28"/>
        </w:rPr>
        <w:t>76278,0</w:t>
      </w:r>
      <w:r w:rsidR="00576606" w:rsidRPr="002F4EE5">
        <w:rPr>
          <w:sz w:val="28"/>
          <w:szCs w:val="28"/>
        </w:rPr>
        <w:t xml:space="preserve"> руб</w:t>
      </w:r>
      <w:r w:rsidR="009779DB" w:rsidRPr="002F4EE5">
        <w:rPr>
          <w:sz w:val="28"/>
          <w:szCs w:val="28"/>
        </w:rPr>
        <w:t>.</w:t>
      </w:r>
      <w:r w:rsidR="00576606" w:rsidRPr="002F4EE5">
        <w:rPr>
          <w:sz w:val="28"/>
          <w:szCs w:val="28"/>
        </w:rPr>
        <w:t xml:space="preserve"> или 11</w:t>
      </w:r>
      <w:r w:rsidR="00535C99" w:rsidRPr="002F4EE5">
        <w:rPr>
          <w:sz w:val="28"/>
          <w:szCs w:val="28"/>
        </w:rPr>
        <w:t>2,2</w:t>
      </w:r>
      <w:r w:rsidR="00576606" w:rsidRPr="002F4EE5">
        <w:rPr>
          <w:sz w:val="28"/>
          <w:szCs w:val="28"/>
        </w:rPr>
        <w:t xml:space="preserve">% к </w:t>
      </w:r>
      <w:r w:rsidR="009779DB" w:rsidRPr="002F4EE5">
        <w:rPr>
          <w:sz w:val="28"/>
          <w:szCs w:val="28"/>
        </w:rPr>
        <w:t>прошлому году</w:t>
      </w:r>
      <w:r w:rsidR="00576606" w:rsidRPr="002F4EE5">
        <w:rPr>
          <w:sz w:val="28"/>
          <w:szCs w:val="28"/>
        </w:rPr>
        <w:t xml:space="preserve">. </w:t>
      </w:r>
      <w:r w:rsidR="00AF5F6F" w:rsidRPr="002F4EE5">
        <w:rPr>
          <w:sz w:val="28"/>
          <w:szCs w:val="28"/>
        </w:rPr>
        <w:t xml:space="preserve">По состоянию на </w:t>
      </w:r>
      <w:r w:rsidR="00735A81" w:rsidRPr="002F4EE5">
        <w:rPr>
          <w:sz w:val="28"/>
          <w:szCs w:val="28"/>
        </w:rPr>
        <w:t>01.01.202</w:t>
      </w:r>
      <w:r w:rsidR="00535C99" w:rsidRPr="002F4EE5">
        <w:rPr>
          <w:sz w:val="28"/>
          <w:szCs w:val="28"/>
        </w:rPr>
        <w:t>6</w:t>
      </w:r>
      <w:r w:rsidR="00445918" w:rsidRPr="002F4EE5">
        <w:rPr>
          <w:sz w:val="28"/>
          <w:szCs w:val="28"/>
        </w:rPr>
        <w:t xml:space="preserve"> просроченная задолженность по выплате заработной плате отсутствует. </w:t>
      </w:r>
    </w:p>
    <w:p w14:paraId="5904AFD3" w14:textId="0F300E47" w:rsidR="002C1924" w:rsidRPr="002F4EE5" w:rsidRDefault="00445918" w:rsidP="002C1924">
      <w:pPr>
        <w:ind w:firstLine="709"/>
        <w:jc w:val="both"/>
        <w:rPr>
          <w:sz w:val="26"/>
          <w:szCs w:val="26"/>
        </w:rPr>
      </w:pPr>
      <w:r w:rsidRPr="002F4EE5">
        <w:rPr>
          <w:sz w:val="28"/>
          <w:szCs w:val="28"/>
        </w:rPr>
        <w:t xml:space="preserve">За отчетный </w:t>
      </w:r>
      <w:r w:rsidR="00AF5F6F" w:rsidRPr="002F4EE5">
        <w:rPr>
          <w:sz w:val="28"/>
          <w:szCs w:val="28"/>
        </w:rPr>
        <w:t xml:space="preserve">период введено </w:t>
      </w:r>
      <w:r w:rsidR="002C1924" w:rsidRPr="002F4EE5">
        <w:rPr>
          <w:sz w:val="28"/>
          <w:szCs w:val="28"/>
        </w:rPr>
        <w:t>37</w:t>
      </w:r>
      <w:r w:rsidR="00535C99" w:rsidRPr="002F4EE5">
        <w:rPr>
          <w:sz w:val="28"/>
          <w:szCs w:val="28"/>
        </w:rPr>
        <w:t>64</w:t>
      </w:r>
      <w:r w:rsidR="00AF5F6F" w:rsidRPr="002F4EE5">
        <w:rPr>
          <w:sz w:val="28"/>
          <w:szCs w:val="28"/>
        </w:rPr>
        <w:t xml:space="preserve"> кв. м., </w:t>
      </w:r>
      <w:r w:rsidR="00535C99" w:rsidRPr="002F4EE5">
        <w:rPr>
          <w:sz w:val="28"/>
          <w:szCs w:val="28"/>
        </w:rPr>
        <w:t>101,1</w:t>
      </w:r>
      <w:r w:rsidR="002C1924" w:rsidRPr="002F4EE5">
        <w:rPr>
          <w:sz w:val="26"/>
          <w:szCs w:val="26"/>
        </w:rPr>
        <w:t xml:space="preserve">% к уровню прошлого года. </w:t>
      </w:r>
    </w:p>
    <w:p w14:paraId="7981A3BC" w14:textId="0A368F50" w:rsidR="002C1924" w:rsidRPr="002F4EE5" w:rsidRDefault="00F930E1" w:rsidP="002C1924">
      <w:pPr>
        <w:ind w:firstLine="709"/>
        <w:jc w:val="both"/>
        <w:rPr>
          <w:sz w:val="26"/>
          <w:szCs w:val="26"/>
        </w:rPr>
      </w:pPr>
      <w:r w:rsidRPr="002F4EE5">
        <w:rPr>
          <w:bCs/>
          <w:sz w:val="28"/>
          <w:szCs w:val="28"/>
        </w:rPr>
        <w:t>Уровень зарегистрированной безработицы</w:t>
      </w:r>
      <w:r w:rsidR="00A8357A" w:rsidRPr="002F4EE5">
        <w:rPr>
          <w:bCs/>
          <w:sz w:val="28"/>
          <w:szCs w:val="28"/>
        </w:rPr>
        <w:t xml:space="preserve"> </w:t>
      </w:r>
      <w:r w:rsidR="00AF5F6F" w:rsidRPr="002F4EE5">
        <w:rPr>
          <w:sz w:val="28"/>
          <w:szCs w:val="28"/>
        </w:rPr>
        <w:t xml:space="preserve">на </w:t>
      </w:r>
      <w:r w:rsidR="00A97DF8" w:rsidRPr="002F4EE5">
        <w:rPr>
          <w:sz w:val="28"/>
          <w:szCs w:val="28"/>
        </w:rPr>
        <w:t>01.</w:t>
      </w:r>
      <w:r w:rsidR="0066485F" w:rsidRPr="002F4EE5">
        <w:rPr>
          <w:sz w:val="28"/>
          <w:szCs w:val="28"/>
        </w:rPr>
        <w:t>01.202</w:t>
      </w:r>
      <w:r w:rsidR="00482094" w:rsidRPr="002F4EE5">
        <w:rPr>
          <w:sz w:val="28"/>
          <w:szCs w:val="28"/>
        </w:rPr>
        <w:t>6</w:t>
      </w:r>
      <w:r w:rsidR="002C1924" w:rsidRPr="002F4EE5">
        <w:rPr>
          <w:sz w:val="28"/>
          <w:szCs w:val="28"/>
        </w:rPr>
        <w:t xml:space="preserve"> </w:t>
      </w:r>
      <w:r w:rsidR="00A97DF8" w:rsidRPr="002F4EE5">
        <w:rPr>
          <w:sz w:val="28"/>
          <w:szCs w:val="28"/>
        </w:rPr>
        <w:t xml:space="preserve">– </w:t>
      </w:r>
      <w:r w:rsidR="00850288" w:rsidRPr="002F4EE5">
        <w:rPr>
          <w:sz w:val="28"/>
          <w:szCs w:val="28"/>
        </w:rPr>
        <w:t>0,</w:t>
      </w:r>
      <w:r w:rsidR="00482094" w:rsidRPr="002F4EE5">
        <w:rPr>
          <w:sz w:val="28"/>
          <w:szCs w:val="28"/>
        </w:rPr>
        <w:t>6</w:t>
      </w:r>
      <w:r w:rsidRPr="002F4EE5">
        <w:rPr>
          <w:sz w:val="28"/>
          <w:szCs w:val="28"/>
        </w:rPr>
        <w:t xml:space="preserve">% </w:t>
      </w:r>
      <w:r w:rsidR="00AF5F6F" w:rsidRPr="002F4EE5">
        <w:rPr>
          <w:sz w:val="28"/>
          <w:szCs w:val="28"/>
        </w:rPr>
        <w:t xml:space="preserve">(на </w:t>
      </w:r>
      <w:r w:rsidR="00A97DF8" w:rsidRPr="002F4EE5">
        <w:rPr>
          <w:sz w:val="28"/>
          <w:szCs w:val="28"/>
        </w:rPr>
        <w:t>01.</w:t>
      </w:r>
      <w:r w:rsidR="0066485F" w:rsidRPr="002F4EE5">
        <w:rPr>
          <w:sz w:val="28"/>
          <w:szCs w:val="28"/>
        </w:rPr>
        <w:t>01.202</w:t>
      </w:r>
      <w:r w:rsidR="00482094" w:rsidRPr="002F4EE5">
        <w:rPr>
          <w:sz w:val="28"/>
          <w:szCs w:val="28"/>
        </w:rPr>
        <w:t>5</w:t>
      </w:r>
      <w:r w:rsidR="0066485F" w:rsidRPr="002F4EE5">
        <w:rPr>
          <w:sz w:val="28"/>
          <w:szCs w:val="28"/>
        </w:rPr>
        <w:t xml:space="preserve"> – 0,</w:t>
      </w:r>
      <w:r w:rsidR="00482094" w:rsidRPr="002F4EE5">
        <w:rPr>
          <w:sz w:val="28"/>
          <w:szCs w:val="28"/>
        </w:rPr>
        <w:t>4</w:t>
      </w:r>
      <w:r w:rsidRPr="002F4EE5">
        <w:rPr>
          <w:sz w:val="28"/>
          <w:szCs w:val="28"/>
        </w:rPr>
        <w:t>%).</w:t>
      </w:r>
      <w:r w:rsidR="00A8357A" w:rsidRPr="002F4EE5">
        <w:rPr>
          <w:sz w:val="28"/>
          <w:szCs w:val="28"/>
        </w:rPr>
        <w:t xml:space="preserve"> </w:t>
      </w:r>
      <w:r w:rsidR="002C1924" w:rsidRPr="002F4EE5">
        <w:rPr>
          <w:sz w:val="26"/>
          <w:szCs w:val="26"/>
        </w:rPr>
        <w:t xml:space="preserve">Число безработных граждан </w:t>
      </w:r>
      <w:r w:rsidR="00020857" w:rsidRPr="002F4EE5">
        <w:rPr>
          <w:sz w:val="26"/>
          <w:szCs w:val="26"/>
        </w:rPr>
        <w:t>увеличи</w:t>
      </w:r>
      <w:r w:rsidR="002C1924" w:rsidRPr="002F4EE5">
        <w:rPr>
          <w:sz w:val="26"/>
          <w:szCs w:val="26"/>
        </w:rPr>
        <w:t>лось на 42,</w:t>
      </w:r>
      <w:r w:rsidR="00020857" w:rsidRPr="002F4EE5">
        <w:rPr>
          <w:sz w:val="26"/>
          <w:szCs w:val="26"/>
        </w:rPr>
        <w:t>2</w:t>
      </w:r>
      <w:r w:rsidR="002C1924" w:rsidRPr="002F4EE5">
        <w:rPr>
          <w:sz w:val="26"/>
          <w:szCs w:val="26"/>
        </w:rPr>
        <w:t>%.</w:t>
      </w:r>
    </w:p>
    <w:p w14:paraId="3BAFC1D5" w14:textId="77777777" w:rsidR="00717E26" w:rsidRPr="00747DAB" w:rsidRDefault="00717E26" w:rsidP="0029427B">
      <w:pPr>
        <w:ind w:firstLine="709"/>
        <w:jc w:val="both"/>
        <w:rPr>
          <w:b/>
          <w:sz w:val="16"/>
          <w:szCs w:val="16"/>
        </w:rPr>
      </w:pPr>
    </w:p>
    <w:p w14:paraId="60ABED88" w14:textId="77777777" w:rsidR="00BF4D59" w:rsidRPr="002F4EE5" w:rsidRDefault="00BF4D59" w:rsidP="00452EE6">
      <w:pPr>
        <w:ind w:firstLine="709"/>
        <w:jc w:val="both"/>
        <w:rPr>
          <w:b/>
          <w:bCs/>
          <w:i/>
          <w:sz w:val="28"/>
          <w:szCs w:val="28"/>
        </w:rPr>
      </w:pPr>
      <w:r w:rsidRPr="002F4EE5">
        <w:rPr>
          <w:b/>
          <w:bCs/>
          <w:i/>
          <w:sz w:val="28"/>
          <w:szCs w:val="28"/>
        </w:rPr>
        <w:t>1.4. Меры поддержки</w:t>
      </w:r>
    </w:p>
    <w:p w14:paraId="7BA0B7B2" w14:textId="18AB5648" w:rsidR="000236E7" w:rsidRPr="002F4EE5" w:rsidRDefault="000236E7" w:rsidP="000236E7">
      <w:pPr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Законом Приморского края от 15.05.2025 № 786-КЗ «О муниципальном округе Спасск-Дальний Приморского края» городской округ Спасск-Дальний объединен с сельскими поселениями, входящими в состав Спасского муниципального района Приморского края, и наделен статусом муниципального округа Спасск-Дальний.</w:t>
      </w:r>
    </w:p>
    <w:p w14:paraId="6B4E2AC6" w14:textId="4462A773" w:rsidR="00F8503B" w:rsidRPr="002F4EE5" w:rsidRDefault="00F8503B" w:rsidP="000236E7">
      <w:pPr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 xml:space="preserve">Администрация </w:t>
      </w:r>
      <w:r w:rsidR="000236E7" w:rsidRPr="002F4EE5">
        <w:rPr>
          <w:sz w:val="28"/>
          <w:szCs w:val="28"/>
        </w:rPr>
        <w:t>муниципальн</w:t>
      </w:r>
      <w:r w:rsidRPr="002F4EE5">
        <w:rPr>
          <w:sz w:val="28"/>
          <w:szCs w:val="28"/>
        </w:rPr>
        <w:t>ого округа Спасск-Дальний принимает меры для активизации структурных изменений в экономике, обеспечения экономического роста, улучшения инвестиционного климата, в частности, оказывается поддержка малому и среднему предпринимательству.</w:t>
      </w:r>
    </w:p>
    <w:p w14:paraId="0E1CF856" w14:textId="5FA43715" w:rsidR="009A067C" w:rsidRPr="002F4EE5" w:rsidRDefault="009A067C" w:rsidP="000236E7">
      <w:pPr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В целях создания условий для развития малого и среднего предпринимательства на территории городского округа действ</w:t>
      </w:r>
      <w:r w:rsidR="00C239A1" w:rsidRPr="002F4EE5">
        <w:rPr>
          <w:sz w:val="28"/>
          <w:szCs w:val="28"/>
        </w:rPr>
        <w:t>овала</w:t>
      </w:r>
      <w:r w:rsidRPr="002F4EE5">
        <w:rPr>
          <w:sz w:val="28"/>
          <w:szCs w:val="28"/>
        </w:rPr>
        <w:t xml:space="preserve"> муниципальная программа «Развитие малого и среднего предпринимательства на территории городского округа Спасск-Дальний на </w:t>
      </w:r>
      <w:r w:rsidR="00C239A1" w:rsidRPr="002F4EE5">
        <w:rPr>
          <w:sz w:val="28"/>
          <w:szCs w:val="28"/>
        </w:rPr>
        <w:t>2025-2029 годы</w:t>
      </w:r>
      <w:r w:rsidRPr="002F4EE5">
        <w:rPr>
          <w:sz w:val="28"/>
          <w:szCs w:val="28"/>
        </w:rPr>
        <w:t>».</w:t>
      </w:r>
    </w:p>
    <w:p w14:paraId="086FB551" w14:textId="77777777" w:rsidR="009A067C" w:rsidRPr="002F4EE5" w:rsidRDefault="009A067C" w:rsidP="0034693B">
      <w:pPr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В рамках данной программы субъектам МСП и самозанятым гражданам предусмотрено оказание информационной, финансовой и имущественной поддержки.</w:t>
      </w:r>
    </w:p>
    <w:p w14:paraId="1DE02D2C" w14:textId="77777777" w:rsidR="002F2D36" w:rsidRPr="002F4EE5" w:rsidRDefault="00D545C7" w:rsidP="002F2D36">
      <w:pPr>
        <w:ind w:firstLine="709"/>
        <w:jc w:val="both"/>
        <w:rPr>
          <w:rFonts w:eastAsia="Arial"/>
          <w:sz w:val="28"/>
          <w:szCs w:val="28"/>
          <w:lang w:bidi="ru-RU"/>
        </w:rPr>
      </w:pPr>
      <w:r w:rsidRPr="002F4EE5">
        <w:rPr>
          <w:sz w:val="28"/>
          <w:szCs w:val="28"/>
          <w:lang w:val="x-none"/>
        </w:rPr>
        <w:t xml:space="preserve">В </w:t>
      </w:r>
      <w:r w:rsidR="002F2D36" w:rsidRPr="002F4EE5">
        <w:rPr>
          <w:sz w:val="28"/>
          <w:szCs w:val="28"/>
          <w:lang w:val="x-none"/>
        </w:rPr>
        <w:t>2025</w:t>
      </w:r>
      <w:r w:rsidRPr="002F4EE5">
        <w:rPr>
          <w:sz w:val="28"/>
          <w:szCs w:val="28"/>
          <w:lang w:val="x-none"/>
        </w:rPr>
        <w:t xml:space="preserve"> году </w:t>
      </w:r>
      <w:r w:rsidR="002F2D36" w:rsidRPr="002F4EE5">
        <w:rPr>
          <w:rFonts w:eastAsia="Arial"/>
          <w:sz w:val="28"/>
          <w:szCs w:val="28"/>
          <w:lang w:bidi="ru-RU"/>
        </w:rPr>
        <w:t>оказана финансовая поддержка двум социальным предпринимателям в размере 100 тыс. рублей, а также проведен конкурс «Предприниматель года – 2025», в рамках которого освоено 40 тыс. рублей, предусмотренные программой на данное мероприятие.</w:t>
      </w:r>
    </w:p>
    <w:p w14:paraId="44FEF9B9" w14:textId="073AAE96" w:rsidR="009A067C" w:rsidRPr="002F4EE5" w:rsidRDefault="009A067C" w:rsidP="0034693B">
      <w:pPr>
        <w:tabs>
          <w:tab w:val="left" w:pos="1260"/>
        </w:tabs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На официальном сайте городского округа Спасск-Дальний действ</w:t>
      </w:r>
      <w:r w:rsidR="00C37FD5">
        <w:rPr>
          <w:sz w:val="28"/>
          <w:szCs w:val="28"/>
        </w:rPr>
        <w:t>овала</w:t>
      </w:r>
      <w:r w:rsidRPr="002F4EE5">
        <w:rPr>
          <w:sz w:val="28"/>
          <w:szCs w:val="28"/>
        </w:rPr>
        <w:t xml:space="preserve"> Интернет-страница «Малое и среднее предпринимательство», где в соответствии с Федеральным законом от 24.07.2007 № 209-ФЗ «О развитии малого и среднего предпринимательства </w:t>
      </w:r>
      <w:r w:rsidRPr="002F4EE5">
        <w:rPr>
          <w:rFonts w:eastAsiaTheme="minorHAnsi"/>
          <w:sz w:val="28"/>
          <w:szCs w:val="28"/>
          <w:lang w:eastAsia="en-US"/>
        </w:rPr>
        <w:t xml:space="preserve">в Российской Федерации» </w:t>
      </w:r>
      <w:r w:rsidRPr="002F4EE5">
        <w:rPr>
          <w:sz w:val="28"/>
          <w:szCs w:val="28"/>
        </w:rPr>
        <w:t xml:space="preserve">оказывается информационная поддержка субъектам малого и среднего предпринимательства. Кроме того, информация о поддержке предпринимателей направляется предпринимателям на электронные адреса, публикуется в соцсетях, размещается в группах в мессенджерах. </w:t>
      </w:r>
    </w:p>
    <w:p w14:paraId="04BEF70B" w14:textId="77777777" w:rsidR="009A067C" w:rsidRPr="002F4EE5" w:rsidRDefault="009A067C" w:rsidP="0034693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Для резидентов свободного порта Владивосток решением Думы городского округа Спасск-Дальний от 07.06.2016 № 24-НПА принята льгота по уплате земельного налога в размере 100% в течение первых пяти лет и 60% в течение последующих пяти лет.</w:t>
      </w:r>
    </w:p>
    <w:p w14:paraId="62345D3A" w14:textId="77777777" w:rsidR="0034693B" w:rsidRPr="00747DAB" w:rsidRDefault="0034693B" w:rsidP="00452EE6">
      <w:pPr>
        <w:ind w:firstLine="709"/>
        <w:jc w:val="both"/>
        <w:rPr>
          <w:b/>
          <w:bCs/>
          <w:i/>
          <w:sz w:val="16"/>
          <w:szCs w:val="16"/>
        </w:rPr>
      </w:pPr>
    </w:p>
    <w:p w14:paraId="0D46D51E" w14:textId="1670031E" w:rsidR="008706CE" w:rsidRPr="002F4EE5" w:rsidRDefault="008706CE" w:rsidP="00452EE6">
      <w:pPr>
        <w:ind w:firstLine="709"/>
        <w:jc w:val="both"/>
        <w:rPr>
          <w:b/>
          <w:bCs/>
          <w:i/>
          <w:sz w:val="28"/>
          <w:szCs w:val="28"/>
        </w:rPr>
      </w:pPr>
      <w:r w:rsidRPr="002F4EE5">
        <w:rPr>
          <w:b/>
          <w:bCs/>
          <w:i/>
          <w:sz w:val="28"/>
          <w:szCs w:val="28"/>
        </w:rPr>
        <w:t>1.5 Перспективы развития</w:t>
      </w:r>
    </w:p>
    <w:p w14:paraId="716AA5CE" w14:textId="74733E57" w:rsidR="008706CE" w:rsidRPr="002F4EE5" w:rsidRDefault="008706CE" w:rsidP="00452EE6">
      <w:pPr>
        <w:ind w:firstLine="709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В городском округе Спасск-Дальний сохраня</w:t>
      </w:r>
      <w:r w:rsidR="00DF602A" w:rsidRPr="002F4EE5">
        <w:rPr>
          <w:sz w:val="28"/>
          <w:szCs w:val="28"/>
        </w:rPr>
        <w:t>лись</w:t>
      </w:r>
      <w:r w:rsidRPr="002F4EE5">
        <w:rPr>
          <w:sz w:val="28"/>
          <w:szCs w:val="28"/>
        </w:rPr>
        <w:t xml:space="preserve"> главные приоритеты: обеспечение устойчивого экономического роста, улучшение качества жизни населения, формирование комфортной городской среды.</w:t>
      </w:r>
    </w:p>
    <w:p w14:paraId="2367BBBC" w14:textId="77777777" w:rsidR="008706CE" w:rsidRPr="002F4EE5" w:rsidRDefault="008706CE" w:rsidP="00452EE6">
      <w:pPr>
        <w:ind w:firstLine="709"/>
        <w:jc w:val="both"/>
        <w:rPr>
          <w:sz w:val="28"/>
          <w:szCs w:val="28"/>
        </w:rPr>
      </w:pPr>
      <w:r w:rsidRPr="002F4EE5">
        <w:rPr>
          <w:sz w:val="28"/>
          <w:szCs w:val="28"/>
        </w:rPr>
        <w:t xml:space="preserve">Решение приоритетных направлений возможно только при развитии </w:t>
      </w:r>
      <w:r w:rsidRPr="002F4EE5">
        <w:rPr>
          <w:sz w:val="28"/>
          <w:szCs w:val="28"/>
        </w:rPr>
        <w:lastRenderedPageBreak/>
        <w:t>инвестиционного климата.</w:t>
      </w:r>
    </w:p>
    <w:p w14:paraId="5D99E45A" w14:textId="7DD4402C" w:rsidR="008706CE" w:rsidRPr="002F4EE5" w:rsidRDefault="00AF5F6F" w:rsidP="00452EE6">
      <w:pPr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 xml:space="preserve">По состоянию на </w:t>
      </w:r>
      <w:r w:rsidR="002C2BB0" w:rsidRPr="002F4EE5">
        <w:rPr>
          <w:sz w:val="28"/>
          <w:szCs w:val="28"/>
        </w:rPr>
        <w:t>01.01.202</w:t>
      </w:r>
      <w:r w:rsidR="00DF602A" w:rsidRPr="002F4EE5">
        <w:rPr>
          <w:sz w:val="28"/>
          <w:szCs w:val="28"/>
        </w:rPr>
        <w:t>6</w:t>
      </w:r>
      <w:r w:rsidR="008706CE" w:rsidRPr="002F4EE5">
        <w:rPr>
          <w:sz w:val="28"/>
          <w:szCs w:val="28"/>
        </w:rPr>
        <w:t xml:space="preserve"> на территории </w:t>
      </w:r>
      <w:r w:rsidR="000236E7" w:rsidRPr="002F4EE5">
        <w:rPr>
          <w:sz w:val="28"/>
          <w:szCs w:val="28"/>
        </w:rPr>
        <w:t>города Спасск-Дальний муниципального округа Спасск-Дальний</w:t>
      </w:r>
      <w:r w:rsidR="008706CE" w:rsidRPr="002F4EE5">
        <w:rPr>
          <w:sz w:val="28"/>
          <w:szCs w:val="28"/>
        </w:rPr>
        <w:t xml:space="preserve"> сформировано 1</w:t>
      </w:r>
      <w:r w:rsidR="00DF602A" w:rsidRPr="002F4EE5">
        <w:rPr>
          <w:sz w:val="28"/>
          <w:szCs w:val="28"/>
        </w:rPr>
        <w:t>6</w:t>
      </w:r>
      <w:r w:rsidR="008706CE" w:rsidRPr="002F4EE5">
        <w:rPr>
          <w:sz w:val="28"/>
          <w:szCs w:val="28"/>
        </w:rPr>
        <w:t xml:space="preserve"> инвестиционных участков общей площадью </w:t>
      </w:r>
      <w:r w:rsidR="00DF602A" w:rsidRPr="002F4EE5">
        <w:rPr>
          <w:sz w:val="28"/>
          <w:szCs w:val="28"/>
        </w:rPr>
        <w:t>1165,81</w:t>
      </w:r>
      <w:r w:rsidR="008706CE" w:rsidRPr="002F4EE5">
        <w:rPr>
          <w:sz w:val="28"/>
          <w:szCs w:val="28"/>
        </w:rPr>
        <w:t xml:space="preserve"> га. Паспорта инвестиционных площадок размещены на официальн</w:t>
      </w:r>
      <w:r w:rsidR="00DF602A" w:rsidRPr="002F4EE5">
        <w:rPr>
          <w:sz w:val="28"/>
          <w:szCs w:val="28"/>
        </w:rPr>
        <w:t>ых</w:t>
      </w:r>
      <w:r w:rsidR="008706CE" w:rsidRPr="002F4EE5">
        <w:rPr>
          <w:sz w:val="28"/>
          <w:szCs w:val="28"/>
        </w:rPr>
        <w:t xml:space="preserve"> </w:t>
      </w:r>
      <w:r w:rsidR="003A7E24" w:rsidRPr="002F4EE5">
        <w:rPr>
          <w:sz w:val="28"/>
          <w:szCs w:val="28"/>
        </w:rPr>
        <w:t>сайт</w:t>
      </w:r>
      <w:r w:rsidR="00DF602A" w:rsidRPr="002F4EE5">
        <w:rPr>
          <w:sz w:val="28"/>
          <w:szCs w:val="28"/>
        </w:rPr>
        <w:t>ах</w:t>
      </w:r>
      <w:r w:rsidR="003A7E24" w:rsidRPr="002F4EE5">
        <w:rPr>
          <w:sz w:val="28"/>
          <w:szCs w:val="28"/>
        </w:rPr>
        <w:t xml:space="preserve"> городского округа Спасск-Дальний и </w:t>
      </w:r>
      <w:r w:rsidR="00DF602A" w:rsidRPr="002F4EE5">
        <w:rPr>
          <w:sz w:val="26"/>
          <w:szCs w:val="26"/>
          <w:shd w:val="clear" w:color="auto" w:fill="FFFFFF"/>
        </w:rPr>
        <w:t>АНО "Инвестиционное агентство Приморского края".</w:t>
      </w:r>
    </w:p>
    <w:p w14:paraId="73DA2E5A" w14:textId="46663472" w:rsidR="008706CE" w:rsidRPr="002F4EE5" w:rsidRDefault="008706CE" w:rsidP="004C4949">
      <w:pPr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В 202</w:t>
      </w:r>
      <w:r w:rsidR="00DF602A" w:rsidRPr="002F4EE5">
        <w:rPr>
          <w:sz w:val="28"/>
          <w:szCs w:val="28"/>
        </w:rPr>
        <w:t>5</w:t>
      </w:r>
      <w:r w:rsidRPr="002F4EE5">
        <w:rPr>
          <w:sz w:val="28"/>
          <w:szCs w:val="28"/>
        </w:rPr>
        <w:t xml:space="preserve"> году на территории городского округа Спасск-Дальний продолжа</w:t>
      </w:r>
      <w:r w:rsidR="009766B4" w:rsidRPr="002F4EE5">
        <w:rPr>
          <w:sz w:val="28"/>
          <w:szCs w:val="28"/>
        </w:rPr>
        <w:t>лась</w:t>
      </w:r>
      <w:r w:rsidRPr="002F4EE5">
        <w:rPr>
          <w:sz w:val="28"/>
          <w:szCs w:val="28"/>
        </w:rPr>
        <w:t xml:space="preserve"> реализация инвестиционных проектов:</w:t>
      </w:r>
    </w:p>
    <w:p w14:paraId="143134D9" w14:textId="4B4BA88A" w:rsidR="00C17B75" w:rsidRPr="002F4EE5" w:rsidRDefault="00C17B75" w:rsidP="004C4949">
      <w:pPr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-</w:t>
      </w:r>
      <w:r w:rsidR="009D0B53" w:rsidRPr="002F4EE5">
        <w:rPr>
          <w:sz w:val="28"/>
          <w:szCs w:val="28"/>
        </w:rPr>
        <w:t xml:space="preserve"> </w:t>
      </w:r>
      <w:r w:rsidRPr="002F4EE5">
        <w:rPr>
          <w:sz w:val="28"/>
          <w:szCs w:val="28"/>
        </w:rPr>
        <w:t>«Создание комплекса перерабатывающих производств в г. Спасске-Дальнем» (ООО «СЛПК-Групп»);</w:t>
      </w:r>
    </w:p>
    <w:p w14:paraId="41710AED" w14:textId="77777777" w:rsidR="00CD6BD3" w:rsidRPr="002F4EE5" w:rsidRDefault="00C17B75" w:rsidP="00CD6BD3">
      <w:pPr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- «Создание лесоперерабатывающего и логистического комплекса на территории Приморского края» (ООО «</w:t>
      </w:r>
      <w:proofErr w:type="spellStart"/>
      <w:r w:rsidRPr="002F4EE5">
        <w:rPr>
          <w:sz w:val="28"/>
          <w:szCs w:val="28"/>
        </w:rPr>
        <w:t>ФорестГранд</w:t>
      </w:r>
      <w:proofErr w:type="spellEnd"/>
      <w:r w:rsidRPr="002F4EE5">
        <w:rPr>
          <w:sz w:val="28"/>
          <w:szCs w:val="28"/>
        </w:rPr>
        <w:t>»)</w:t>
      </w:r>
      <w:r w:rsidR="00CD6BD3" w:rsidRPr="002F4EE5">
        <w:rPr>
          <w:sz w:val="28"/>
          <w:szCs w:val="28"/>
        </w:rPr>
        <w:t>;</w:t>
      </w:r>
    </w:p>
    <w:p w14:paraId="0162CE98" w14:textId="77777777" w:rsidR="00CD6BD3" w:rsidRPr="002F4EE5" w:rsidRDefault="00CD6BD3" w:rsidP="00CD6BD3">
      <w:pPr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- «Создание компании по предоставлению услуг в сфере организации транспортировки груза на территории Приморского края» (ООО «ФГ-Логистика»);</w:t>
      </w:r>
    </w:p>
    <w:p w14:paraId="1E230A58" w14:textId="77777777" w:rsidR="00CD6BD3" w:rsidRPr="002F4EE5" w:rsidRDefault="00CD6BD3" w:rsidP="00CD6BD3">
      <w:pPr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- «Производство товарного бетона и изделий из бетона для использование на территории СПВ» (ООО «</w:t>
      </w:r>
      <w:proofErr w:type="spellStart"/>
      <w:r w:rsidRPr="002F4EE5">
        <w:rPr>
          <w:sz w:val="28"/>
          <w:szCs w:val="28"/>
        </w:rPr>
        <w:t>Энергопримсервис</w:t>
      </w:r>
      <w:proofErr w:type="spellEnd"/>
      <w:r w:rsidRPr="002F4EE5">
        <w:rPr>
          <w:sz w:val="28"/>
          <w:szCs w:val="28"/>
        </w:rPr>
        <w:t>»;</w:t>
      </w:r>
    </w:p>
    <w:p w14:paraId="3ABCDF14" w14:textId="77777777" w:rsidR="00CD6BD3" w:rsidRPr="002F4EE5" w:rsidRDefault="00CD6BD3" w:rsidP="00CD6BD3">
      <w:pPr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- «Создание строительной компании на территории СПВ» (ООО «</w:t>
      </w:r>
      <w:proofErr w:type="spellStart"/>
      <w:r w:rsidRPr="002F4EE5">
        <w:rPr>
          <w:sz w:val="28"/>
          <w:szCs w:val="28"/>
        </w:rPr>
        <w:t>Грандстрой</w:t>
      </w:r>
      <w:proofErr w:type="spellEnd"/>
      <w:r w:rsidRPr="002F4EE5">
        <w:rPr>
          <w:sz w:val="28"/>
          <w:szCs w:val="28"/>
        </w:rPr>
        <w:t>»);</w:t>
      </w:r>
    </w:p>
    <w:p w14:paraId="4DE08888" w14:textId="77777777" w:rsidR="00CD6BD3" w:rsidRPr="002F4EE5" w:rsidRDefault="00CD6BD3" w:rsidP="00CD6BD3">
      <w:pPr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-«Создание компании по предоставлению услуг спецтехники, сдача в аренду техники с экипажем и осуществление грузоперевозок» (ООО «</w:t>
      </w:r>
      <w:proofErr w:type="spellStart"/>
      <w:r w:rsidRPr="002F4EE5">
        <w:rPr>
          <w:sz w:val="28"/>
          <w:szCs w:val="28"/>
        </w:rPr>
        <w:t>Спецлестранс</w:t>
      </w:r>
      <w:proofErr w:type="spellEnd"/>
      <w:r w:rsidRPr="002F4EE5">
        <w:rPr>
          <w:sz w:val="28"/>
          <w:szCs w:val="28"/>
        </w:rPr>
        <w:t>»);</w:t>
      </w:r>
    </w:p>
    <w:p w14:paraId="23CA8402" w14:textId="39E2AFC2" w:rsidR="00CD6BD3" w:rsidRPr="002F4EE5" w:rsidRDefault="00CD6BD3" w:rsidP="00CD6BD3">
      <w:pPr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-«Создание строительной компании» (ООО «</w:t>
      </w:r>
      <w:proofErr w:type="spellStart"/>
      <w:r w:rsidRPr="002F4EE5">
        <w:rPr>
          <w:sz w:val="28"/>
          <w:szCs w:val="28"/>
        </w:rPr>
        <w:t>ПриморСтройВосток</w:t>
      </w:r>
      <w:proofErr w:type="spellEnd"/>
      <w:r w:rsidRPr="002F4EE5">
        <w:rPr>
          <w:sz w:val="28"/>
          <w:szCs w:val="28"/>
        </w:rPr>
        <w:t>»).</w:t>
      </w:r>
    </w:p>
    <w:p w14:paraId="7B8B1FE1" w14:textId="77777777" w:rsidR="00DF602A" w:rsidRPr="002F4EE5" w:rsidRDefault="00DF602A" w:rsidP="00DF602A">
      <w:pPr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  <w:shd w:val="clear" w:color="auto" w:fill="FFFFFF"/>
        </w:rPr>
        <w:t xml:space="preserve">Начата инвестиционная деятельность трех инвесторов: </w:t>
      </w:r>
      <w:r w:rsidRPr="002F4EE5">
        <w:rPr>
          <w:sz w:val="28"/>
          <w:szCs w:val="28"/>
        </w:rPr>
        <w:t>ООО «</w:t>
      </w:r>
      <w:proofErr w:type="spellStart"/>
      <w:r w:rsidRPr="002F4EE5">
        <w:rPr>
          <w:sz w:val="28"/>
          <w:szCs w:val="28"/>
        </w:rPr>
        <w:t>ЗЦиМК</w:t>
      </w:r>
      <w:proofErr w:type="spellEnd"/>
      <w:r w:rsidRPr="002F4EE5">
        <w:rPr>
          <w:sz w:val="28"/>
          <w:szCs w:val="28"/>
        </w:rPr>
        <w:t>» (компания по оцинкованию металлоконструкций), ООО «Аврора-СПГ Спасск-Дальний» (малотоннажный комплекс по сжижению природного газа) и ООО «</w:t>
      </w:r>
      <w:proofErr w:type="spellStart"/>
      <w:r w:rsidRPr="002F4EE5">
        <w:rPr>
          <w:sz w:val="28"/>
          <w:szCs w:val="28"/>
        </w:rPr>
        <w:t>Промметпласт</w:t>
      </w:r>
      <w:proofErr w:type="spellEnd"/>
      <w:r w:rsidRPr="002F4EE5">
        <w:rPr>
          <w:sz w:val="28"/>
          <w:szCs w:val="28"/>
        </w:rPr>
        <w:t>-СД» (производство металлоконструкций).</w:t>
      </w:r>
    </w:p>
    <w:p w14:paraId="2A7F7942" w14:textId="10DBFA6E" w:rsidR="008706CE" w:rsidRPr="002F4EE5" w:rsidRDefault="008706CE" w:rsidP="00452EE6">
      <w:pPr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Другим важным приоритетом является улучшение качества жизни населения: создание благоприятных условий в сфере жилищно-коммунального хозяйства, организация благоустройства территории округа, ремонт внутридомовых территорий, благоустройство общественных пространств, дворовых территорий.</w:t>
      </w:r>
    </w:p>
    <w:p w14:paraId="775B9644" w14:textId="246C006C" w:rsidR="00414BD2" w:rsidRPr="002F4EE5" w:rsidRDefault="008706CE" w:rsidP="00452EE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EE5">
        <w:rPr>
          <w:rFonts w:ascii="Times New Roman" w:hAnsi="Times New Roman" w:cs="Times New Roman"/>
          <w:sz w:val="28"/>
          <w:szCs w:val="28"/>
        </w:rPr>
        <w:t xml:space="preserve">Для обеспечения динамичного устойчивого развития городского округа Спасск-Дальний, для решения приоритетных задач </w:t>
      </w:r>
      <w:r w:rsidR="00AF5F6F" w:rsidRPr="002F4EE5"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r w:rsidR="0078087E">
        <w:rPr>
          <w:rFonts w:ascii="Times New Roman" w:hAnsi="Times New Roman" w:cs="Times New Roman"/>
          <w:sz w:val="28"/>
          <w:szCs w:val="28"/>
        </w:rPr>
        <w:br/>
      </w:r>
      <w:r w:rsidR="009F025C" w:rsidRPr="002F4EE5">
        <w:rPr>
          <w:rFonts w:ascii="Times New Roman" w:hAnsi="Times New Roman" w:cs="Times New Roman"/>
          <w:sz w:val="28"/>
          <w:szCs w:val="28"/>
        </w:rPr>
        <w:t>3</w:t>
      </w:r>
      <w:r w:rsidR="0099766D" w:rsidRPr="002F4EE5">
        <w:rPr>
          <w:rFonts w:ascii="Times New Roman" w:hAnsi="Times New Roman" w:cs="Times New Roman"/>
          <w:sz w:val="28"/>
          <w:szCs w:val="28"/>
        </w:rPr>
        <w:t>1</w:t>
      </w:r>
      <w:r w:rsidRPr="002F4EE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99766D" w:rsidRPr="002F4EE5">
        <w:rPr>
          <w:rFonts w:ascii="Times New Roman" w:hAnsi="Times New Roman" w:cs="Times New Roman"/>
          <w:sz w:val="28"/>
          <w:szCs w:val="28"/>
        </w:rPr>
        <w:t>ой</w:t>
      </w:r>
      <w:r w:rsidRPr="002F4EE5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9766D" w:rsidRPr="002F4EE5">
        <w:rPr>
          <w:rFonts w:ascii="Times New Roman" w:hAnsi="Times New Roman" w:cs="Times New Roman"/>
          <w:sz w:val="28"/>
          <w:szCs w:val="28"/>
        </w:rPr>
        <w:t>ы</w:t>
      </w:r>
      <w:r w:rsidRPr="002F4EE5">
        <w:rPr>
          <w:rFonts w:ascii="Times New Roman" w:hAnsi="Times New Roman" w:cs="Times New Roman"/>
          <w:sz w:val="28"/>
          <w:szCs w:val="28"/>
        </w:rPr>
        <w:t xml:space="preserve"> за счет собственных доходов бюджета городского округа в 202</w:t>
      </w:r>
      <w:r w:rsidR="009156E6" w:rsidRPr="002F4EE5">
        <w:rPr>
          <w:rFonts w:ascii="Times New Roman" w:hAnsi="Times New Roman" w:cs="Times New Roman"/>
          <w:sz w:val="28"/>
          <w:szCs w:val="28"/>
        </w:rPr>
        <w:t>5</w:t>
      </w:r>
      <w:r w:rsidRPr="002F4EE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C24B16" w:rsidRPr="002F4EE5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2F4EE5">
        <w:rPr>
          <w:rFonts w:ascii="Times New Roman" w:hAnsi="Times New Roman" w:cs="Times New Roman"/>
          <w:sz w:val="28"/>
          <w:szCs w:val="28"/>
        </w:rPr>
        <w:t xml:space="preserve">предусмотрено </w:t>
      </w:r>
      <w:r w:rsidR="009156E6" w:rsidRPr="002F4EE5">
        <w:rPr>
          <w:rFonts w:ascii="Times New Roman" w:hAnsi="Times New Roman" w:cs="Times New Roman"/>
          <w:sz w:val="28"/>
          <w:szCs w:val="28"/>
        </w:rPr>
        <w:t>870,7</w:t>
      </w:r>
      <w:r w:rsidR="007D7FA3" w:rsidRPr="002F4EE5">
        <w:rPr>
          <w:rFonts w:ascii="Times New Roman" w:hAnsi="Times New Roman" w:cs="Times New Roman"/>
          <w:sz w:val="28"/>
          <w:szCs w:val="28"/>
        </w:rPr>
        <w:t xml:space="preserve"> </w:t>
      </w:r>
      <w:r w:rsidR="00AF5F6F" w:rsidRPr="002F4EE5">
        <w:rPr>
          <w:rFonts w:ascii="Times New Roman" w:hAnsi="Times New Roman" w:cs="Times New Roman"/>
          <w:sz w:val="28"/>
          <w:szCs w:val="28"/>
        </w:rPr>
        <w:t>млн</w:t>
      </w:r>
      <w:r w:rsidRPr="002F4EE5">
        <w:rPr>
          <w:rFonts w:ascii="Times New Roman" w:hAnsi="Times New Roman" w:cs="Times New Roman"/>
          <w:sz w:val="28"/>
          <w:szCs w:val="28"/>
        </w:rPr>
        <w:t xml:space="preserve"> руб., исполнение за </w:t>
      </w:r>
      <w:r w:rsidR="00C24B16" w:rsidRPr="002F4EE5">
        <w:rPr>
          <w:rFonts w:ascii="Times New Roman" w:hAnsi="Times New Roman" w:cs="Times New Roman"/>
          <w:sz w:val="28"/>
          <w:szCs w:val="28"/>
        </w:rPr>
        <w:t>отчетный</w:t>
      </w:r>
      <w:r w:rsidRPr="002F4EE5">
        <w:rPr>
          <w:rFonts w:ascii="Times New Roman" w:hAnsi="Times New Roman" w:cs="Times New Roman"/>
          <w:sz w:val="28"/>
          <w:szCs w:val="28"/>
        </w:rPr>
        <w:t xml:space="preserve"> года составило </w:t>
      </w:r>
      <w:r w:rsidR="009156E6" w:rsidRPr="002F4EE5">
        <w:rPr>
          <w:rFonts w:ascii="Times New Roman" w:hAnsi="Times New Roman" w:cs="Times New Roman"/>
          <w:sz w:val="28"/>
          <w:szCs w:val="28"/>
        </w:rPr>
        <w:t>822,4</w:t>
      </w:r>
      <w:r w:rsidR="007D7FA3" w:rsidRPr="002F4EE5">
        <w:rPr>
          <w:rFonts w:ascii="Times New Roman" w:hAnsi="Times New Roman" w:cs="Times New Roman"/>
          <w:sz w:val="28"/>
          <w:szCs w:val="28"/>
        </w:rPr>
        <w:t xml:space="preserve"> </w:t>
      </w:r>
      <w:r w:rsidR="00AF5F6F" w:rsidRPr="002F4EE5">
        <w:rPr>
          <w:rFonts w:ascii="Times New Roman" w:hAnsi="Times New Roman" w:cs="Times New Roman"/>
          <w:sz w:val="28"/>
          <w:szCs w:val="28"/>
        </w:rPr>
        <w:t>млн</w:t>
      </w:r>
      <w:r w:rsidRPr="002F4EE5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0FA09EE0" w14:textId="77777777" w:rsidR="00AF5F6F" w:rsidRPr="002F4EE5" w:rsidRDefault="00AF5F6F" w:rsidP="0029427B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FBA7B5" w14:textId="77777777" w:rsidR="00414BD2" w:rsidRPr="002F4EE5" w:rsidRDefault="00414BD2" w:rsidP="00452EE6">
      <w:pPr>
        <w:ind w:firstLine="709"/>
        <w:jc w:val="both"/>
        <w:rPr>
          <w:b/>
          <w:bCs/>
          <w:i/>
          <w:sz w:val="28"/>
          <w:szCs w:val="28"/>
        </w:rPr>
      </w:pPr>
      <w:r w:rsidRPr="002F4EE5">
        <w:rPr>
          <w:b/>
          <w:bCs/>
          <w:i/>
          <w:sz w:val="28"/>
          <w:szCs w:val="28"/>
        </w:rPr>
        <w:t>1.6. Проблемные вопросы</w:t>
      </w:r>
    </w:p>
    <w:p w14:paraId="145D844D" w14:textId="77777777" w:rsidR="002F3AA8" w:rsidRPr="002F4EE5" w:rsidRDefault="002F3AA8" w:rsidP="00452EE6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4EE5">
        <w:rPr>
          <w:rFonts w:ascii="Times New Roman" w:hAnsi="Times New Roman"/>
          <w:bCs/>
          <w:sz w:val="28"/>
          <w:szCs w:val="28"/>
        </w:rPr>
        <w:t>1. В</w:t>
      </w:r>
      <w:r w:rsidRPr="002F4EE5">
        <w:rPr>
          <w:rFonts w:ascii="Times New Roman" w:hAnsi="Times New Roman"/>
          <w:sz w:val="28"/>
          <w:szCs w:val="28"/>
        </w:rPr>
        <w:t xml:space="preserve">ысокий уровень износа и необходимость модернизации инженерной инфраструктуры, в том числе строительство коллектора К-5 с реконструкцией коллектора К-3 и строительством дамбы от ул. Комсомольская до </w:t>
      </w:r>
      <w:r w:rsidR="00B756C9" w:rsidRPr="002F4EE5">
        <w:rPr>
          <w:rFonts w:ascii="Times New Roman" w:hAnsi="Times New Roman"/>
          <w:sz w:val="28"/>
          <w:szCs w:val="28"/>
        </w:rPr>
        <w:br/>
      </w:r>
      <w:r w:rsidRPr="002F4EE5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2F4EE5">
        <w:rPr>
          <w:rFonts w:ascii="Times New Roman" w:hAnsi="Times New Roman"/>
          <w:sz w:val="28"/>
          <w:szCs w:val="28"/>
        </w:rPr>
        <w:t>Кустовиновская</w:t>
      </w:r>
      <w:proofErr w:type="spellEnd"/>
      <w:r w:rsidRPr="002F4EE5">
        <w:rPr>
          <w:rFonts w:ascii="Times New Roman" w:hAnsi="Times New Roman"/>
          <w:sz w:val="28"/>
          <w:szCs w:val="28"/>
        </w:rPr>
        <w:t>.</w:t>
      </w:r>
    </w:p>
    <w:p w14:paraId="62A944A1" w14:textId="76991160" w:rsidR="002F3AA8" w:rsidRPr="002F4EE5" w:rsidRDefault="002F3AA8" w:rsidP="00452EE6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4EE5">
        <w:rPr>
          <w:rFonts w:ascii="Times New Roman" w:hAnsi="Times New Roman"/>
          <w:sz w:val="28"/>
          <w:szCs w:val="28"/>
        </w:rPr>
        <w:t>2. Отсутствие газификации, необходимо строительство газовой котельной N 5.</w:t>
      </w:r>
    </w:p>
    <w:p w14:paraId="12BAB958" w14:textId="5EF1AD3F" w:rsidR="002F3AA8" w:rsidRPr="002F4EE5" w:rsidRDefault="002F3AA8" w:rsidP="00452EE6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4EE5">
        <w:rPr>
          <w:rFonts w:ascii="Times New Roman" w:hAnsi="Times New Roman"/>
          <w:sz w:val="28"/>
          <w:szCs w:val="28"/>
        </w:rPr>
        <w:t>3. Ненормативное состояние городских дорог (</w:t>
      </w:r>
      <w:r w:rsidR="00DF602A" w:rsidRPr="002F4EE5">
        <w:rPr>
          <w:rFonts w:ascii="Times New Roman" w:hAnsi="Times New Roman"/>
          <w:sz w:val="28"/>
          <w:szCs w:val="28"/>
        </w:rPr>
        <w:t>38</w:t>
      </w:r>
      <w:r w:rsidRPr="002F4EE5">
        <w:rPr>
          <w:rFonts w:ascii="Times New Roman" w:hAnsi="Times New Roman"/>
          <w:sz w:val="28"/>
          <w:szCs w:val="28"/>
        </w:rPr>
        <w:t xml:space="preserve"> %).</w:t>
      </w:r>
    </w:p>
    <w:p w14:paraId="20652B2E" w14:textId="77777777" w:rsidR="002F3AA8" w:rsidRPr="002F4EE5" w:rsidRDefault="002F3AA8" w:rsidP="00452EE6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4EE5">
        <w:rPr>
          <w:rFonts w:ascii="Times New Roman" w:hAnsi="Times New Roman"/>
          <w:sz w:val="28"/>
          <w:szCs w:val="28"/>
        </w:rPr>
        <w:lastRenderedPageBreak/>
        <w:t>4. Расходные обязательства городского округа не обеспечены налогооблагаемой базой для осуществления капитальных вложений в объекты социальной сферы.</w:t>
      </w:r>
    </w:p>
    <w:p w14:paraId="64363EC1" w14:textId="5F2ACCFA" w:rsidR="002F3AA8" w:rsidRPr="002F4EE5" w:rsidRDefault="002F3AA8" w:rsidP="00452EE6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4EE5">
        <w:rPr>
          <w:rFonts w:ascii="Times New Roman" w:hAnsi="Times New Roman"/>
          <w:sz w:val="28"/>
          <w:szCs w:val="28"/>
        </w:rPr>
        <w:t xml:space="preserve">Решение проблем возможно за счет привлечения средств государственных программ на территорию </w:t>
      </w:r>
      <w:r w:rsidR="008E1612" w:rsidRPr="002F4EE5">
        <w:rPr>
          <w:rFonts w:ascii="Times New Roman" w:hAnsi="Times New Roman"/>
          <w:sz w:val="28"/>
          <w:szCs w:val="28"/>
        </w:rPr>
        <w:t>муниципального образования</w:t>
      </w:r>
      <w:r w:rsidRPr="002F4EE5">
        <w:rPr>
          <w:rFonts w:ascii="Times New Roman" w:hAnsi="Times New Roman"/>
          <w:sz w:val="28"/>
          <w:szCs w:val="28"/>
        </w:rPr>
        <w:t>.</w:t>
      </w:r>
    </w:p>
    <w:p w14:paraId="1012510D" w14:textId="77777777" w:rsidR="002F3AA8" w:rsidRPr="002F4EE5" w:rsidRDefault="002F3AA8" w:rsidP="00452EE6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4EE5">
        <w:rPr>
          <w:rFonts w:ascii="Times New Roman" w:hAnsi="Times New Roman"/>
          <w:sz w:val="28"/>
          <w:szCs w:val="28"/>
        </w:rPr>
        <w:t>5. Снижение численности постоянного населения.</w:t>
      </w:r>
    </w:p>
    <w:p w14:paraId="4789B7F8" w14:textId="77777777" w:rsidR="00AF4C31" w:rsidRPr="002F4EE5" w:rsidRDefault="002F3AA8" w:rsidP="00AF4C31">
      <w:pPr>
        <w:ind w:firstLine="709"/>
        <w:jc w:val="both"/>
        <w:rPr>
          <w:rFonts w:eastAsia="Calibri"/>
          <w:sz w:val="28"/>
          <w:szCs w:val="28"/>
        </w:rPr>
      </w:pPr>
      <w:r w:rsidRPr="002F4EE5">
        <w:rPr>
          <w:rFonts w:eastAsia="Calibri"/>
          <w:sz w:val="28"/>
          <w:szCs w:val="28"/>
        </w:rPr>
        <w:t xml:space="preserve">6. Нехватка квалифицированных кадров в учреждениях здравоохранения, образования. </w:t>
      </w:r>
      <w:r w:rsidR="00AF4C31" w:rsidRPr="002F4EE5">
        <w:rPr>
          <w:sz w:val="28"/>
          <w:szCs w:val="28"/>
        </w:rPr>
        <w:t xml:space="preserve">Решением является привлечение работников путем предоставления мер поддержки в виде предоставления преференций по оплате арендованного жилья или </w:t>
      </w:r>
      <w:r w:rsidR="00AF4C31" w:rsidRPr="002F4EE5">
        <w:rPr>
          <w:rFonts w:eastAsia="Calibri"/>
          <w:sz w:val="28"/>
          <w:szCs w:val="28"/>
        </w:rPr>
        <w:t>выделения муниципального служебного жилья</w:t>
      </w:r>
      <w:r w:rsidR="00AF4C31" w:rsidRPr="002F4EE5">
        <w:rPr>
          <w:sz w:val="28"/>
          <w:szCs w:val="28"/>
        </w:rPr>
        <w:t>, доплаты молодым специалистам</w:t>
      </w:r>
      <w:r w:rsidR="00AF4C31" w:rsidRPr="002F4EE5">
        <w:rPr>
          <w:rFonts w:eastAsia="Calibri"/>
          <w:sz w:val="28"/>
          <w:szCs w:val="28"/>
        </w:rPr>
        <w:t>.</w:t>
      </w:r>
    </w:p>
    <w:p w14:paraId="370CB1FE" w14:textId="6B3E5F09" w:rsidR="002F3AA8" w:rsidRPr="002F4EE5" w:rsidRDefault="002F3AA8" w:rsidP="00452EE6">
      <w:pPr>
        <w:pStyle w:val="aa"/>
        <w:shd w:val="clear" w:color="auto" w:fill="FFFFFF"/>
        <w:spacing w:before="0" w:beforeAutospacing="0" w:after="0" w:afterAutospacing="0" w:line="240" w:lineRule="auto"/>
        <w:ind w:right="41"/>
        <w:jc w:val="both"/>
        <w:rPr>
          <w:rFonts w:ascii="Times New Roman" w:hAnsi="Times New Roman"/>
          <w:color w:val="auto"/>
          <w:sz w:val="28"/>
          <w:szCs w:val="28"/>
        </w:rPr>
      </w:pPr>
      <w:r w:rsidRPr="002F4EE5">
        <w:rPr>
          <w:rFonts w:ascii="Times New Roman" w:hAnsi="Times New Roman"/>
          <w:color w:val="auto"/>
          <w:sz w:val="28"/>
          <w:szCs w:val="28"/>
        </w:rPr>
        <w:t>7. Максимальное количество предприятий зарегистрировано в сфере торговли.</w:t>
      </w:r>
    </w:p>
    <w:p w14:paraId="7D153B88" w14:textId="77777777" w:rsidR="000E585F" w:rsidRPr="002F4EE5" w:rsidRDefault="000E585F" w:rsidP="0029427B">
      <w:pPr>
        <w:ind w:firstLine="709"/>
        <w:jc w:val="both"/>
        <w:rPr>
          <w:rFonts w:eastAsia="Calibri"/>
          <w:sz w:val="28"/>
          <w:szCs w:val="28"/>
        </w:rPr>
      </w:pPr>
    </w:p>
    <w:p w14:paraId="3299BD94" w14:textId="2E8D17A1" w:rsidR="000F1094" w:rsidRPr="002F4EE5" w:rsidRDefault="000F1094" w:rsidP="00452EE6">
      <w:pPr>
        <w:ind w:firstLine="709"/>
        <w:jc w:val="both"/>
        <w:rPr>
          <w:b/>
          <w:bCs/>
          <w:i/>
          <w:sz w:val="28"/>
          <w:szCs w:val="28"/>
        </w:rPr>
      </w:pPr>
      <w:r w:rsidRPr="002F4EE5">
        <w:rPr>
          <w:b/>
          <w:bCs/>
          <w:i/>
          <w:sz w:val="28"/>
          <w:szCs w:val="28"/>
        </w:rPr>
        <w:t xml:space="preserve">2. Наличие документов стратегического планирования муниципального образования </w:t>
      </w:r>
    </w:p>
    <w:p w14:paraId="0194342F" w14:textId="77777777" w:rsidR="005240BB" w:rsidRPr="002F4EE5" w:rsidRDefault="005240BB" w:rsidP="005240BB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2F4EE5">
        <w:rPr>
          <w:sz w:val="28"/>
          <w:szCs w:val="28"/>
        </w:rPr>
        <w:t xml:space="preserve">- Комплексная программа социально-экономического развития городского округа Спасск-Дальний на 2024-2030 годы, утвержденная постановлением Администрации городского округа Спасск-Дальний </w:t>
      </w:r>
      <w:r w:rsidRPr="002F4EE5">
        <w:rPr>
          <w:sz w:val="28"/>
          <w:szCs w:val="28"/>
        </w:rPr>
        <w:br/>
        <w:t>от 21.12.2023 № 2504-па «Об утверждении Комплексной программы социально-экономического развития городского округа Спасск-Дальний на 2024-2030 годы»;</w:t>
      </w:r>
    </w:p>
    <w:p w14:paraId="1C2FDA9B" w14:textId="77777777" w:rsidR="006862FB" w:rsidRPr="002F4EE5" w:rsidRDefault="006862FB" w:rsidP="006862FB">
      <w:pPr>
        <w:shd w:val="clear" w:color="auto" w:fill="FFFFFF"/>
        <w:ind w:firstLine="709"/>
        <w:jc w:val="both"/>
        <w:rPr>
          <w:sz w:val="28"/>
          <w:szCs w:val="28"/>
        </w:rPr>
      </w:pPr>
      <w:r w:rsidRPr="002F4EE5">
        <w:rPr>
          <w:sz w:val="28"/>
          <w:szCs w:val="28"/>
        </w:rPr>
        <w:t xml:space="preserve">- Генеральный план городского округа Спасск-Дальний, утвержденный решением Думы городского округа Спасск-Дальний от 14.07.2009 № 63 </w:t>
      </w:r>
      <w:r w:rsidRPr="002F4EE5">
        <w:rPr>
          <w:sz w:val="28"/>
          <w:szCs w:val="28"/>
        </w:rPr>
        <w:br/>
        <w:t xml:space="preserve">«Об утверждении Генерального плана городского округа Спасск-Дальний» в редакции решения Думы городского округа Спасск-Дальний от 04.07.2022 </w:t>
      </w:r>
      <w:r w:rsidRPr="002F4EE5">
        <w:rPr>
          <w:sz w:val="28"/>
          <w:szCs w:val="28"/>
        </w:rPr>
        <w:br/>
        <w:t>№ 28-НПА;</w:t>
      </w:r>
    </w:p>
    <w:p w14:paraId="674B0508" w14:textId="6AF39AE2" w:rsidR="000F1094" w:rsidRPr="002F4EE5" w:rsidRDefault="000F1094" w:rsidP="00452EE6">
      <w:pPr>
        <w:shd w:val="clear" w:color="auto" w:fill="FFFFFF"/>
        <w:ind w:firstLine="851"/>
        <w:jc w:val="both"/>
        <w:rPr>
          <w:sz w:val="28"/>
          <w:szCs w:val="28"/>
        </w:rPr>
      </w:pPr>
      <w:r w:rsidRPr="002F4EE5">
        <w:rPr>
          <w:sz w:val="28"/>
          <w:szCs w:val="28"/>
        </w:rPr>
        <w:t xml:space="preserve">- Правила землепользования и застройки городского округа Спасск-Дальний, утверждены решением Думы городского округа Спасск-Дальний </w:t>
      </w:r>
      <w:r w:rsidR="00B756C9" w:rsidRPr="002F4EE5">
        <w:rPr>
          <w:sz w:val="28"/>
          <w:szCs w:val="28"/>
        </w:rPr>
        <w:br/>
      </w:r>
      <w:r w:rsidRPr="002F4EE5">
        <w:rPr>
          <w:sz w:val="28"/>
          <w:szCs w:val="28"/>
        </w:rPr>
        <w:t>от 29.01.2021 № 8-НПА</w:t>
      </w:r>
      <w:r w:rsidR="00E91295" w:rsidRPr="002F4EE5">
        <w:rPr>
          <w:sz w:val="28"/>
          <w:szCs w:val="28"/>
        </w:rPr>
        <w:t xml:space="preserve"> в редакции решения Думы городского округа Спасск-Дальний от 31.10.2024 № 57-НПА</w:t>
      </w:r>
      <w:r w:rsidRPr="002F4EE5">
        <w:rPr>
          <w:sz w:val="28"/>
          <w:szCs w:val="28"/>
        </w:rPr>
        <w:t>;</w:t>
      </w:r>
    </w:p>
    <w:p w14:paraId="244EC29B" w14:textId="413BB659" w:rsidR="00110B23" w:rsidRPr="002F4EE5" w:rsidRDefault="00110B23" w:rsidP="00110B23">
      <w:pPr>
        <w:shd w:val="clear" w:color="auto" w:fill="FFFFFF"/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 xml:space="preserve">- Прогноз социально-экономического развития </w:t>
      </w:r>
      <w:r w:rsidR="00B07002" w:rsidRPr="002F4EE5">
        <w:rPr>
          <w:sz w:val="28"/>
          <w:szCs w:val="28"/>
        </w:rPr>
        <w:t>муниципального</w:t>
      </w:r>
      <w:r w:rsidRPr="002F4EE5">
        <w:rPr>
          <w:sz w:val="28"/>
          <w:szCs w:val="28"/>
        </w:rPr>
        <w:t xml:space="preserve"> округа Спасск-Дальний на 202</w:t>
      </w:r>
      <w:r w:rsidR="00B07002" w:rsidRPr="002F4EE5">
        <w:rPr>
          <w:sz w:val="28"/>
          <w:szCs w:val="28"/>
        </w:rPr>
        <w:t>6</w:t>
      </w:r>
      <w:r w:rsidRPr="002F4EE5">
        <w:rPr>
          <w:sz w:val="28"/>
          <w:szCs w:val="28"/>
        </w:rPr>
        <w:t xml:space="preserve"> год и плановый период до 202</w:t>
      </w:r>
      <w:r w:rsidR="00B07002" w:rsidRPr="002F4EE5">
        <w:rPr>
          <w:sz w:val="28"/>
          <w:szCs w:val="28"/>
        </w:rPr>
        <w:t>8</w:t>
      </w:r>
      <w:r w:rsidRPr="002F4EE5">
        <w:rPr>
          <w:sz w:val="28"/>
          <w:szCs w:val="28"/>
        </w:rPr>
        <w:t xml:space="preserve"> года, одобренный постановлением Администрации городского округа Спасск-Дальний </w:t>
      </w:r>
      <w:r w:rsidRPr="002F4EE5">
        <w:rPr>
          <w:sz w:val="28"/>
          <w:szCs w:val="28"/>
        </w:rPr>
        <w:br/>
        <w:t xml:space="preserve">от </w:t>
      </w:r>
      <w:r w:rsidR="00B07002" w:rsidRPr="002F4EE5">
        <w:rPr>
          <w:sz w:val="28"/>
          <w:szCs w:val="28"/>
        </w:rPr>
        <w:t>10</w:t>
      </w:r>
      <w:r w:rsidRPr="002F4EE5">
        <w:rPr>
          <w:sz w:val="28"/>
          <w:szCs w:val="28"/>
        </w:rPr>
        <w:t>.</w:t>
      </w:r>
      <w:r w:rsidR="00B07002" w:rsidRPr="002F4EE5">
        <w:rPr>
          <w:sz w:val="28"/>
          <w:szCs w:val="28"/>
        </w:rPr>
        <w:t>11</w:t>
      </w:r>
      <w:r w:rsidRPr="002F4EE5">
        <w:rPr>
          <w:sz w:val="28"/>
          <w:szCs w:val="28"/>
        </w:rPr>
        <w:t>.202</w:t>
      </w:r>
      <w:r w:rsidR="00B07002" w:rsidRPr="002F4EE5">
        <w:rPr>
          <w:sz w:val="28"/>
          <w:szCs w:val="28"/>
        </w:rPr>
        <w:t>5</w:t>
      </w:r>
      <w:r w:rsidRPr="002F4EE5">
        <w:rPr>
          <w:sz w:val="28"/>
          <w:szCs w:val="28"/>
        </w:rPr>
        <w:t xml:space="preserve"> № </w:t>
      </w:r>
      <w:r w:rsidR="00B07002" w:rsidRPr="002F4EE5">
        <w:rPr>
          <w:sz w:val="28"/>
          <w:szCs w:val="28"/>
        </w:rPr>
        <w:t>2995</w:t>
      </w:r>
      <w:r w:rsidRPr="002F4EE5">
        <w:rPr>
          <w:sz w:val="28"/>
          <w:szCs w:val="28"/>
        </w:rPr>
        <w:t xml:space="preserve">-па «Об одобрении прогноза социально-экономического развития </w:t>
      </w:r>
      <w:r w:rsidR="00B07002" w:rsidRPr="002F4EE5">
        <w:rPr>
          <w:sz w:val="28"/>
          <w:szCs w:val="28"/>
        </w:rPr>
        <w:t>муниципально</w:t>
      </w:r>
      <w:r w:rsidRPr="002F4EE5">
        <w:rPr>
          <w:sz w:val="28"/>
          <w:szCs w:val="28"/>
        </w:rPr>
        <w:t>го округа Спасск-Дальний на 202</w:t>
      </w:r>
      <w:r w:rsidR="00B07002" w:rsidRPr="002F4EE5">
        <w:rPr>
          <w:sz w:val="28"/>
          <w:szCs w:val="28"/>
        </w:rPr>
        <w:t>6</w:t>
      </w:r>
      <w:r w:rsidRPr="002F4EE5">
        <w:rPr>
          <w:sz w:val="28"/>
          <w:szCs w:val="28"/>
        </w:rPr>
        <w:t xml:space="preserve"> год и плановый период до 202</w:t>
      </w:r>
      <w:r w:rsidR="00B07002" w:rsidRPr="002F4EE5">
        <w:rPr>
          <w:sz w:val="28"/>
          <w:szCs w:val="28"/>
        </w:rPr>
        <w:t>8</w:t>
      </w:r>
      <w:r w:rsidRPr="002F4EE5">
        <w:rPr>
          <w:sz w:val="28"/>
          <w:szCs w:val="28"/>
        </w:rPr>
        <w:t xml:space="preserve"> года</w:t>
      </w:r>
      <w:r w:rsidR="00B07002" w:rsidRPr="002F4EE5">
        <w:rPr>
          <w:sz w:val="28"/>
          <w:szCs w:val="28"/>
        </w:rPr>
        <w:t xml:space="preserve"> и направлении проекта бюджета муниципального округа Спасск-Дальний на 2026 год и плановый период 2027 и 2028 годов в Думу муниципального округа Спасск-Дальний</w:t>
      </w:r>
      <w:r w:rsidRPr="002F4EE5">
        <w:rPr>
          <w:sz w:val="28"/>
          <w:szCs w:val="28"/>
        </w:rPr>
        <w:t>»;</w:t>
      </w:r>
    </w:p>
    <w:p w14:paraId="42271A8F" w14:textId="0D44AE4C" w:rsidR="000F1094" w:rsidRPr="002F4EE5" w:rsidRDefault="000F1094" w:rsidP="00452EE6">
      <w:pPr>
        <w:shd w:val="clear" w:color="auto" w:fill="FFFFFF"/>
        <w:ind w:firstLine="708"/>
        <w:jc w:val="both"/>
        <w:rPr>
          <w:sz w:val="28"/>
          <w:szCs w:val="28"/>
        </w:rPr>
      </w:pPr>
      <w:r w:rsidRPr="002F4EE5">
        <w:rPr>
          <w:sz w:val="28"/>
          <w:szCs w:val="28"/>
        </w:rPr>
        <w:t>- 3</w:t>
      </w:r>
      <w:r w:rsidR="00232A4A" w:rsidRPr="002F4EE5">
        <w:rPr>
          <w:sz w:val="28"/>
          <w:szCs w:val="28"/>
        </w:rPr>
        <w:t>8</w:t>
      </w:r>
      <w:r w:rsidRPr="002F4EE5">
        <w:rPr>
          <w:sz w:val="28"/>
          <w:szCs w:val="28"/>
        </w:rPr>
        <w:t xml:space="preserve"> муниципальны</w:t>
      </w:r>
      <w:r w:rsidR="0027632E" w:rsidRPr="002F4EE5">
        <w:rPr>
          <w:sz w:val="28"/>
          <w:szCs w:val="28"/>
        </w:rPr>
        <w:t>х</w:t>
      </w:r>
      <w:r w:rsidRPr="002F4EE5">
        <w:rPr>
          <w:sz w:val="28"/>
          <w:szCs w:val="28"/>
        </w:rPr>
        <w:t xml:space="preserve"> программ, утвержденны</w:t>
      </w:r>
      <w:r w:rsidR="0027632E" w:rsidRPr="002F4EE5">
        <w:rPr>
          <w:sz w:val="28"/>
          <w:szCs w:val="28"/>
        </w:rPr>
        <w:t>х</w:t>
      </w:r>
      <w:r w:rsidRPr="002F4EE5">
        <w:rPr>
          <w:sz w:val="28"/>
          <w:szCs w:val="28"/>
        </w:rPr>
        <w:t xml:space="preserve"> постановлениями Администрации городского округа Спасск-Дальний.</w:t>
      </w:r>
    </w:p>
    <w:p w14:paraId="6E827EBA" w14:textId="77777777" w:rsidR="00603F7D" w:rsidRPr="002F4EE5" w:rsidRDefault="00603F7D" w:rsidP="00C123A6">
      <w:pPr>
        <w:jc w:val="center"/>
        <w:rPr>
          <w:b/>
          <w:sz w:val="24"/>
          <w:szCs w:val="24"/>
        </w:rPr>
      </w:pPr>
    </w:p>
    <w:sectPr w:rsidR="00603F7D" w:rsidRPr="002F4EE5" w:rsidSect="00E7512A">
      <w:headerReference w:type="even" r:id="rId8"/>
      <w:headerReference w:type="default" r:id="rId9"/>
      <w:pgSz w:w="11906" w:h="16838" w:code="9"/>
      <w:pgMar w:top="851" w:right="851" w:bottom="851" w:left="1418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286769" w14:textId="77777777" w:rsidR="00167C65" w:rsidRDefault="00167C65">
      <w:r>
        <w:separator/>
      </w:r>
    </w:p>
  </w:endnote>
  <w:endnote w:type="continuationSeparator" w:id="0">
    <w:p w14:paraId="2D1D793B" w14:textId="77777777" w:rsidR="00167C65" w:rsidRDefault="00167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B05F52" w14:textId="77777777" w:rsidR="00167C65" w:rsidRDefault="00167C65">
      <w:r>
        <w:separator/>
      </w:r>
    </w:p>
  </w:footnote>
  <w:footnote w:type="continuationSeparator" w:id="0">
    <w:p w14:paraId="1E3B1C07" w14:textId="77777777" w:rsidR="00167C65" w:rsidRDefault="00167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98A23" w14:textId="77777777" w:rsidR="008936DD" w:rsidRDefault="008936DD" w:rsidP="00F26663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2</w:t>
    </w:r>
    <w:r>
      <w:rPr>
        <w:rStyle w:val="ad"/>
      </w:rPr>
      <w:fldChar w:fldCharType="end"/>
    </w:r>
  </w:p>
  <w:p w14:paraId="7CB532AF" w14:textId="77777777" w:rsidR="008936DD" w:rsidRDefault="008936D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407726"/>
      <w:docPartObj>
        <w:docPartGallery w:val="Page Numbers (Top of Page)"/>
        <w:docPartUnique/>
      </w:docPartObj>
    </w:sdtPr>
    <w:sdtContent>
      <w:p w14:paraId="476AEDEC" w14:textId="77777777" w:rsidR="008936DD" w:rsidRDefault="00000000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0F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364AF4" w14:textId="77777777" w:rsidR="008936DD" w:rsidRDefault="008936D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BD6A1D3A"/>
    <w:lvl w:ilvl="0">
      <w:numFmt w:val="bullet"/>
      <w:lvlText w:val="*"/>
      <w:lvlJc w:val="left"/>
    </w:lvl>
  </w:abstractNum>
  <w:abstractNum w:abstractNumId="1" w15:restartNumberingAfterBreak="0">
    <w:nsid w:val="07D53715"/>
    <w:multiLevelType w:val="hybridMultilevel"/>
    <w:tmpl w:val="C32AA8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4D0B74"/>
    <w:multiLevelType w:val="singleLevel"/>
    <w:tmpl w:val="0242F66C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</w:abstractNum>
  <w:abstractNum w:abstractNumId="3" w15:restartNumberingAfterBreak="0">
    <w:nsid w:val="0ABE47FE"/>
    <w:multiLevelType w:val="hybridMultilevel"/>
    <w:tmpl w:val="B37655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1C613A"/>
    <w:multiLevelType w:val="multilevel"/>
    <w:tmpl w:val="66622D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33B556F7"/>
    <w:multiLevelType w:val="hybridMultilevel"/>
    <w:tmpl w:val="F628E8C6"/>
    <w:lvl w:ilvl="0" w:tplc="832A812E">
      <w:start w:val="1"/>
      <w:numFmt w:val="bullet"/>
      <w:lvlText w:val="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3C1B2972"/>
    <w:multiLevelType w:val="hybridMultilevel"/>
    <w:tmpl w:val="BF78F1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7764F16"/>
    <w:multiLevelType w:val="hybridMultilevel"/>
    <w:tmpl w:val="33E8972E"/>
    <w:lvl w:ilvl="0" w:tplc="4230B27E">
      <w:start w:val="1"/>
      <w:numFmt w:val="decimal"/>
      <w:lvlText w:val="%1."/>
      <w:lvlJc w:val="left"/>
      <w:pPr>
        <w:ind w:left="167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8" w15:restartNumberingAfterBreak="0">
    <w:nsid w:val="584223A1"/>
    <w:multiLevelType w:val="hybridMultilevel"/>
    <w:tmpl w:val="0758FEA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 w15:restartNumberingAfterBreak="0">
    <w:nsid w:val="64FC6F3F"/>
    <w:multiLevelType w:val="hybridMultilevel"/>
    <w:tmpl w:val="22EC03D0"/>
    <w:lvl w:ilvl="0" w:tplc="0419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0" w15:restartNumberingAfterBreak="0">
    <w:nsid w:val="65912725"/>
    <w:multiLevelType w:val="hybridMultilevel"/>
    <w:tmpl w:val="EECCA77A"/>
    <w:lvl w:ilvl="0" w:tplc="04190001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11" w15:restartNumberingAfterBreak="0">
    <w:nsid w:val="709B2DCF"/>
    <w:multiLevelType w:val="hybridMultilevel"/>
    <w:tmpl w:val="137CF0A8"/>
    <w:lvl w:ilvl="0" w:tplc="674C575A">
      <w:start w:val="1"/>
      <w:numFmt w:val="bullet"/>
      <w:lvlText w:val=""/>
      <w:lvlJc w:val="left"/>
      <w:pPr>
        <w:tabs>
          <w:tab w:val="num" w:pos="1568"/>
        </w:tabs>
        <w:ind w:left="848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8"/>
        </w:tabs>
        <w:ind w:left="2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8"/>
        </w:tabs>
        <w:ind w:left="3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8"/>
        </w:tabs>
        <w:ind w:left="3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8"/>
        </w:tabs>
        <w:ind w:left="4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8"/>
        </w:tabs>
        <w:ind w:left="5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8"/>
        </w:tabs>
        <w:ind w:left="5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8"/>
        </w:tabs>
        <w:ind w:left="6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8"/>
        </w:tabs>
        <w:ind w:left="7328" w:hanging="360"/>
      </w:pPr>
      <w:rPr>
        <w:rFonts w:ascii="Wingdings" w:hAnsi="Wingdings" w:hint="default"/>
      </w:rPr>
    </w:lvl>
  </w:abstractNum>
  <w:num w:numId="1" w16cid:durableId="787236239">
    <w:abstractNumId w:val="2"/>
  </w:num>
  <w:num w:numId="2" w16cid:durableId="279802747">
    <w:abstractNumId w:val="5"/>
  </w:num>
  <w:num w:numId="3" w16cid:durableId="1325163519">
    <w:abstractNumId w:val="3"/>
  </w:num>
  <w:num w:numId="4" w16cid:durableId="759180497">
    <w:abstractNumId w:val="11"/>
  </w:num>
  <w:num w:numId="5" w16cid:durableId="1670014499">
    <w:abstractNumId w:val="10"/>
  </w:num>
  <w:num w:numId="6" w16cid:durableId="1670595796">
    <w:abstractNumId w:val="7"/>
  </w:num>
  <w:num w:numId="7" w16cid:durableId="683362696">
    <w:abstractNumId w:val="9"/>
  </w:num>
  <w:num w:numId="8" w16cid:durableId="620303792">
    <w:abstractNumId w:val="6"/>
  </w:num>
  <w:num w:numId="9" w16cid:durableId="1550993546">
    <w:abstractNumId w:val="1"/>
  </w:num>
  <w:num w:numId="10" w16cid:durableId="967470317">
    <w:abstractNumId w:val="8"/>
  </w:num>
  <w:num w:numId="11" w16cid:durableId="383598979">
    <w:abstractNumId w:val="4"/>
  </w:num>
  <w:num w:numId="12" w16cid:durableId="2120373480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rawingGridVerticalSpacing w:val="136"/>
  <w:displayHorizontalDrawingGridEvery w:val="0"/>
  <w:displayVertic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704A"/>
    <w:rsid w:val="00000B82"/>
    <w:rsid w:val="00002D27"/>
    <w:rsid w:val="00004B21"/>
    <w:rsid w:val="00005B18"/>
    <w:rsid w:val="000068CD"/>
    <w:rsid w:val="00006A1F"/>
    <w:rsid w:val="000070E9"/>
    <w:rsid w:val="00007A1F"/>
    <w:rsid w:val="00007CE7"/>
    <w:rsid w:val="0001185B"/>
    <w:rsid w:val="0001462C"/>
    <w:rsid w:val="000157A2"/>
    <w:rsid w:val="00016C6B"/>
    <w:rsid w:val="0001737B"/>
    <w:rsid w:val="00020857"/>
    <w:rsid w:val="000216BB"/>
    <w:rsid w:val="00021764"/>
    <w:rsid w:val="00021E29"/>
    <w:rsid w:val="000225A6"/>
    <w:rsid w:val="000236E7"/>
    <w:rsid w:val="00023D2C"/>
    <w:rsid w:val="00026AF4"/>
    <w:rsid w:val="00026E5B"/>
    <w:rsid w:val="0002739B"/>
    <w:rsid w:val="00032547"/>
    <w:rsid w:val="0003492E"/>
    <w:rsid w:val="00034BE3"/>
    <w:rsid w:val="000361D5"/>
    <w:rsid w:val="00037747"/>
    <w:rsid w:val="00037AC6"/>
    <w:rsid w:val="00041092"/>
    <w:rsid w:val="0004161B"/>
    <w:rsid w:val="000448F7"/>
    <w:rsid w:val="00044DA3"/>
    <w:rsid w:val="00046966"/>
    <w:rsid w:val="00046EA5"/>
    <w:rsid w:val="0004704A"/>
    <w:rsid w:val="00050928"/>
    <w:rsid w:val="00050F99"/>
    <w:rsid w:val="00051862"/>
    <w:rsid w:val="0005602E"/>
    <w:rsid w:val="00057441"/>
    <w:rsid w:val="00057D4B"/>
    <w:rsid w:val="0006083E"/>
    <w:rsid w:val="00061CC9"/>
    <w:rsid w:val="0006246F"/>
    <w:rsid w:val="00062A02"/>
    <w:rsid w:val="00062D12"/>
    <w:rsid w:val="000657C0"/>
    <w:rsid w:val="00066D95"/>
    <w:rsid w:val="000722CD"/>
    <w:rsid w:val="00072566"/>
    <w:rsid w:val="000735FF"/>
    <w:rsid w:val="000739E3"/>
    <w:rsid w:val="000741A1"/>
    <w:rsid w:val="00075C79"/>
    <w:rsid w:val="000775E5"/>
    <w:rsid w:val="000823FA"/>
    <w:rsid w:val="00082598"/>
    <w:rsid w:val="0008317C"/>
    <w:rsid w:val="00084196"/>
    <w:rsid w:val="000846E3"/>
    <w:rsid w:val="00084A2A"/>
    <w:rsid w:val="000862D3"/>
    <w:rsid w:val="000902F5"/>
    <w:rsid w:val="0009071D"/>
    <w:rsid w:val="000907AD"/>
    <w:rsid w:val="00091CD1"/>
    <w:rsid w:val="00096283"/>
    <w:rsid w:val="00097112"/>
    <w:rsid w:val="000A0779"/>
    <w:rsid w:val="000A0E3E"/>
    <w:rsid w:val="000A559A"/>
    <w:rsid w:val="000A5896"/>
    <w:rsid w:val="000A6FEA"/>
    <w:rsid w:val="000B08A4"/>
    <w:rsid w:val="000B0BC5"/>
    <w:rsid w:val="000B193C"/>
    <w:rsid w:val="000B19F1"/>
    <w:rsid w:val="000B457E"/>
    <w:rsid w:val="000B52A6"/>
    <w:rsid w:val="000B6D3E"/>
    <w:rsid w:val="000B750E"/>
    <w:rsid w:val="000C1362"/>
    <w:rsid w:val="000C22E3"/>
    <w:rsid w:val="000C3D5A"/>
    <w:rsid w:val="000C3EAC"/>
    <w:rsid w:val="000C59CD"/>
    <w:rsid w:val="000C6EA2"/>
    <w:rsid w:val="000C7D76"/>
    <w:rsid w:val="000D0EA4"/>
    <w:rsid w:val="000D14EA"/>
    <w:rsid w:val="000D18D7"/>
    <w:rsid w:val="000D4345"/>
    <w:rsid w:val="000E0C1A"/>
    <w:rsid w:val="000E1950"/>
    <w:rsid w:val="000E1ABA"/>
    <w:rsid w:val="000E41C6"/>
    <w:rsid w:val="000E4827"/>
    <w:rsid w:val="000E4D9C"/>
    <w:rsid w:val="000E5716"/>
    <w:rsid w:val="000E585F"/>
    <w:rsid w:val="000E5DB8"/>
    <w:rsid w:val="000E6CB6"/>
    <w:rsid w:val="000E7809"/>
    <w:rsid w:val="000F091F"/>
    <w:rsid w:val="000F1094"/>
    <w:rsid w:val="000F2CF9"/>
    <w:rsid w:val="000F40E2"/>
    <w:rsid w:val="000F54B3"/>
    <w:rsid w:val="000F56BA"/>
    <w:rsid w:val="000F64F3"/>
    <w:rsid w:val="00101724"/>
    <w:rsid w:val="001030AB"/>
    <w:rsid w:val="00103890"/>
    <w:rsid w:val="00106A3A"/>
    <w:rsid w:val="001077DA"/>
    <w:rsid w:val="001079FD"/>
    <w:rsid w:val="001103C3"/>
    <w:rsid w:val="001106FF"/>
    <w:rsid w:val="00110B23"/>
    <w:rsid w:val="00110CF2"/>
    <w:rsid w:val="00112033"/>
    <w:rsid w:val="0011387E"/>
    <w:rsid w:val="00113FBA"/>
    <w:rsid w:val="00114005"/>
    <w:rsid w:val="00114043"/>
    <w:rsid w:val="00114265"/>
    <w:rsid w:val="00117A07"/>
    <w:rsid w:val="0012008D"/>
    <w:rsid w:val="00121773"/>
    <w:rsid w:val="00123590"/>
    <w:rsid w:val="00124621"/>
    <w:rsid w:val="00125E3F"/>
    <w:rsid w:val="00126EC2"/>
    <w:rsid w:val="00126FAD"/>
    <w:rsid w:val="00131A6E"/>
    <w:rsid w:val="001344D8"/>
    <w:rsid w:val="00134923"/>
    <w:rsid w:val="00134DD6"/>
    <w:rsid w:val="00135B15"/>
    <w:rsid w:val="001449F5"/>
    <w:rsid w:val="001457E9"/>
    <w:rsid w:val="00146E49"/>
    <w:rsid w:val="00147407"/>
    <w:rsid w:val="00147AC9"/>
    <w:rsid w:val="0015041A"/>
    <w:rsid w:val="001505DF"/>
    <w:rsid w:val="0015079E"/>
    <w:rsid w:val="00151C43"/>
    <w:rsid w:val="001542D9"/>
    <w:rsid w:val="00154634"/>
    <w:rsid w:val="0015585E"/>
    <w:rsid w:val="00155F18"/>
    <w:rsid w:val="00156EE1"/>
    <w:rsid w:val="001600F7"/>
    <w:rsid w:val="00161729"/>
    <w:rsid w:val="00161B51"/>
    <w:rsid w:val="001627AE"/>
    <w:rsid w:val="00163B27"/>
    <w:rsid w:val="00164577"/>
    <w:rsid w:val="00164A73"/>
    <w:rsid w:val="00165F44"/>
    <w:rsid w:val="00166A07"/>
    <w:rsid w:val="00167C65"/>
    <w:rsid w:val="001714DF"/>
    <w:rsid w:val="001732BB"/>
    <w:rsid w:val="00174907"/>
    <w:rsid w:val="00177DF4"/>
    <w:rsid w:val="001805D4"/>
    <w:rsid w:val="00181779"/>
    <w:rsid w:val="00182A15"/>
    <w:rsid w:val="00183D36"/>
    <w:rsid w:val="00183D8E"/>
    <w:rsid w:val="001844BC"/>
    <w:rsid w:val="00185A46"/>
    <w:rsid w:val="00186185"/>
    <w:rsid w:val="00186C1F"/>
    <w:rsid w:val="0019052B"/>
    <w:rsid w:val="00191CED"/>
    <w:rsid w:val="001950D9"/>
    <w:rsid w:val="00196FAA"/>
    <w:rsid w:val="001974F4"/>
    <w:rsid w:val="001A1CAB"/>
    <w:rsid w:val="001A227F"/>
    <w:rsid w:val="001A2B3D"/>
    <w:rsid w:val="001A306A"/>
    <w:rsid w:val="001A4D9C"/>
    <w:rsid w:val="001A629F"/>
    <w:rsid w:val="001B0092"/>
    <w:rsid w:val="001B0254"/>
    <w:rsid w:val="001B3576"/>
    <w:rsid w:val="001B5D20"/>
    <w:rsid w:val="001B69B5"/>
    <w:rsid w:val="001B7E27"/>
    <w:rsid w:val="001C149D"/>
    <w:rsid w:val="001C3C60"/>
    <w:rsid w:val="001D6105"/>
    <w:rsid w:val="001E0041"/>
    <w:rsid w:val="001E09E6"/>
    <w:rsid w:val="001E0B72"/>
    <w:rsid w:val="001E0E9E"/>
    <w:rsid w:val="001E16B5"/>
    <w:rsid w:val="001E2C1E"/>
    <w:rsid w:val="001E3A77"/>
    <w:rsid w:val="001E4EFA"/>
    <w:rsid w:val="001E5A8D"/>
    <w:rsid w:val="001F23CD"/>
    <w:rsid w:val="001F260C"/>
    <w:rsid w:val="001F3260"/>
    <w:rsid w:val="001F4B21"/>
    <w:rsid w:val="001F76EB"/>
    <w:rsid w:val="002004A8"/>
    <w:rsid w:val="00200813"/>
    <w:rsid w:val="00200C36"/>
    <w:rsid w:val="002036B3"/>
    <w:rsid w:val="00203A09"/>
    <w:rsid w:val="00203F1E"/>
    <w:rsid w:val="002052AC"/>
    <w:rsid w:val="00205A63"/>
    <w:rsid w:val="0020628B"/>
    <w:rsid w:val="002064CD"/>
    <w:rsid w:val="002076B1"/>
    <w:rsid w:val="0021215B"/>
    <w:rsid w:val="0021245B"/>
    <w:rsid w:val="0021259B"/>
    <w:rsid w:val="00212E56"/>
    <w:rsid w:val="00213040"/>
    <w:rsid w:val="00216453"/>
    <w:rsid w:val="00217C22"/>
    <w:rsid w:val="002216F5"/>
    <w:rsid w:val="0022384E"/>
    <w:rsid w:val="002246BA"/>
    <w:rsid w:val="00225C78"/>
    <w:rsid w:val="002268A1"/>
    <w:rsid w:val="002303E8"/>
    <w:rsid w:val="00231026"/>
    <w:rsid w:val="0023121B"/>
    <w:rsid w:val="002318F3"/>
    <w:rsid w:val="002319F7"/>
    <w:rsid w:val="00232A4A"/>
    <w:rsid w:val="0023305B"/>
    <w:rsid w:val="0023446D"/>
    <w:rsid w:val="00234BC5"/>
    <w:rsid w:val="002371E7"/>
    <w:rsid w:val="002431B9"/>
    <w:rsid w:val="0024418A"/>
    <w:rsid w:val="00245ED0"/>
    <w:rsid w:val="002470A6"/>
    <w:rsid w:val="00251C96"/>
    <w:rsid w:val="00253518"/>
    <w:rsid w:val="00253FEC"/>
    <w:rsid w:val="00254163"/>
    <w:rsid w:val="00255141"/>
    <w:rsid w:val="0025758C"/>
    <w:rsid w:val="00257D17"/>
    <w:rsid w:val="00261D94"/>
    <w:rsid w:val="00262519"/>
    <w:rsid w:val="002626A9"/>
    <w:rsid w:val="002633B3"/>
    <w:rsid w:val="002635F1"/>
    <w:rsid w:val="00263BE4"/>
    <w:rsid w:val="00263D10"/>
    <w:rsid w:val="0026409A"/>
    <w:rsid w:val="00264675"/>
    <w:rsid w:val="00264B20"/>
    <w:rsid w:val="002653F7"/>
    <w:rsid w:val="00265FA7"/>
    <w:rsid w:val="002660F1"/>
    <w:rsid w:val="00270667"/>
    <w:rsid w:val="00270D61"/>
    <w:rsid w:val="00271891"/>
    <w:rsid w:val="00272978"/>
    <w:rsid w:val="002743B1"/>
    <w:rsid w:val="0027632E"/>
    <w:rsid w:val="002779B5"/>
    <w:rsid w:val="00277B7D"/>
    <w:rsid w:val="002803D9"/>
    <w:rsid w:val="00280A44"/>
    <w:rsid w:val="0028374B"/>
    <w:rsid w:val="00283C7D"/>
    <w:rsid w:val="00283CAA"/>
    <w:rsid w:val="00283D36"/>
    <w:rsid w:val="00287483"/>
    <w:rsid w:val="00287E22"/>
    <w:rsid w:val="002916D5"/>
    <w:rsid w:val="0029289D"/>
    <w:rsid w:val="00293233"/>
    <w:rsid w:val="0029427B"/>
    <w:rsid w:val="00294E4C"/>
    <w:rsid w:val="00295D18"/>
    <w:rsid w:val="0029659B"/>
    <w:rsid w:val="002979D4"/>
    <w:rsid w:val="002A3127"/>
    <w:rsid w:val="002A54FF"/>
    <w:rsid w:val="002A5BD2"/>
    <w:rsid w:val="002A659F"/>
    <w:rsid w:val="002A75B1"/>
    <w:rsid w:val="002B07A2"/>
    <w:rsid w:val="002B0C04"/>
    <w:rsid w:val="002B17D6"/>
    <w:rsid w:val="002B4AE5"/>
    <w:rsid w:val="002B594E"/>
    <w:rsid w:val="002B5D00"/>
    <w:rsid w:val="002B74B8"/>
    <w:rsid w:val="002B7808"/>
    <w:rsid w:val="002B7861"/>
    <w:rsid w:val="002C036B"/>
    <w:rsid w:val="002C180E"/>
    <w:rsid w:val="002C1924"/>
    <w:rsid w:val="002C1A26"/>
    <w:rsid w:val="002C2BB0"/>
    <w:rsid w:val="002C2C05"/>
    <w:rsid w:val="002C36EC"/>
    <w:rsid w:val="002C6B26"/>
    <w:rsid w:val="002D0E90"/>
    <w:rsid w:val="002D10F6"/>
    <w:rsid w:val="002D2CC7"/>
    <w:rsid w:val="002D49E2"/>
    <w:rsid w:val="002D615E"/>
    <w:rsid w:val="002D708A"/>
    <w:rsid w:val="002E0025"/>
    <w:rsid w:val="002E0135"/>
    <w:rsid w:val="002E11B8"/>
    <w:rsid w:val="002E41C0"/>
    <w:rsid w:val="002E66B6"/>
    <w:rsid w:val="002E6B09"/>
    <w:rsid w:val="002E6EEE"/>
    <w:rsid w:val="002F088F"/>
    <w:rsid w:val="002F0E14"/>
    <w:rsid w:val="002F2687"/>
    <w:rsid w:val="002F2A7C"/>
    <w:rsid w:val="002F2D36"/>
    <w:rsid w:val="002F3675"/>
    <w:rsid w:val="002F3AA8"/>
    <w:rsid w:val="002F4EE5"/>
    <w:rsid w:val="002F5A54"/>
    <w:rsid w:val="002F688F"/>
    <w:rsid w:val="002F70DA"/>
    <w:rsid w:val="002F7F35"/>
    <w:rsid w:val="00301C68"/>
    <w:rsid w:val="00302504"/>
    <w:rsid w:val="00302B29"/>
    <w:rsid w:val="0030322C"/>
    <w:rsid w:val="00303F57"/>
    <w:rsid w:val="00304396"/>
    <w:rsid w:val="00304738"/>
    <w:rsid w:val="00305969"/>
    <w:rsid w:val="00307942"/>
    <w:rsid w:val="00307C1E"/>
    <w:rsid w:val="00307EB5"/>
    <w:rsid w:val="00310734"/>
    <w:rsid w:val="00311511"/>
    <w:rsid w:val="00314404"/>
    <w:rsid w:val="00315F55"/>
    <w:rsid w:val="00316F80"/>
    <w:rsid w:val="003207D4"/>
    <w:rsid w:val="00322E12"/>
    <w:rsid w:val="003235D3"/>
    <w:rsid w:val="00324837"/>
    <w:rsid w:val="00325325"/>
    <w:rsid w:val="00327734"/>
    <w:rsid w:val="0032775F"/>
    <w:rsid w:val="00327941"/>
    <w:rsid w:val="00327F1D"/>
    <w:rsid w:val="00327F97"/>
    <w:rsid w:val="003317A6"/>
    <w:rsid w:val="00331970"/>
    <w:rsid w:val="0033209D"/>
    <w:rsid w:val="00334554"/>
    <w:rsid w:val="0033707D"/>
    <w:rsid w:val="00340203"/>
    <w:rsid w:val="003416A2"/>
    <w:rsid w:val="00343206"/>
    <w:rsid w:val="0034693B"/>
    <w:rsid w:val="00347B5E"/>
    <w:rsid w:val="003509CA"/>
    <w:rsid w:val="0035201C"/>
    <w:rsid w:val="00352159"/>
    <w:rsid w:val="003528E7"/>
    <w:rsid w:val="00352BB2"/>
    <w:rsid w:val="00354DC8"/>
    <w:rsid w:val="00356024"/>
    <w:rsid w:val="003567CF"/>
    <w:rsid w:val="0036064B"/>
    <w:rsid w:val="00360A8B"/>
    <w:rsid w:val="00362ECE"/>
    <w:rsid w:val="00363B0E"/>
    <w:rsid w:val="00364FCE"/>
    <w:rsid w:val="003658EA"/>
    <w:rsid w:val="00370A22"/>
    <w:rsid w:val="00370B83"/>
    <w:rsid w:val="00370D43"/>
    <w:rsid w:val="00371E8B"/>
    <w:rsid w:val="003721D9"/>
    <w:rsid w:val="003724AC"/>
    <w:rsid w:val="00373151"/>
    <w:rsid w:val="00375677"/>
    <w:rsid w:val="00375ECE"/>
    <w:rsid w:val="00380BBE"/>
    <w:rsid w:val="00380FE3"/>
    <w:rsid w:val="0038114A"/>
    <w:rsid w:val="0038127A"/>
    <w:rsid w:val="00382B8F"/>
    <w:rsid w:val="00384222"/>
    <w:rsid w:val="00384980"/>
    <w:rsid w:val="0038517E"/>
    <w:rsid w:val="00385D84"/>
    <w:rsid w:val="0038661B"/>
    <w:rsid w:val="0038754D"/>
    <w:rsid w:val="00387C80"/>
    <w:rsid w:val="00392F5A"/>
    <w:rsid w:val="003939FE"/>
    <w:rsid w:val="003941FE"/>
    <w:rsid w:val="00395684"/>
    <w:rsid w:val="00397E77"/>
    <w:rsid w:val="003A082F"/>
    <w:rsid w:val="003A17DE"/>
    <w:rsid w:val="003A25BD"/>
    <w:rsid w:val="003A6425"/>
    <w:rsid w:val="003A75F7"/>
    <w:rsid w:val="003A79EE"/>
    <w:rsid w:val="003A7E24"/>
    <w:rsid w:val="003B2C05"/>
    <w:rsid w:val="003B55B7"/>
    <w:rsid w:val="003B593E"/>
    <w:rsid w:val="003B75AC"/>
    <w:rsid w:val="003B765D"/>
    <w:rsid w:val="003C0C83"/>
    <w:rsid w:val="003C0DBB"/>
    <w:rsid w:val="003C3F39"/>
    <w:rsid w:val="003C418F"/>
    <w:rsid w:val="003C5B82"/>
    <w:rsid w:val="003C77A5"/>
    <w:rsid w:val="003C7939"/>
    <w:rsid w:val="003C7FC8"/>
    <w:rsid w:val="003D0A34"/>
    <w:rsid w:val="003D0AAE"/>
    <w:rsid w:val="003D16EA"/>
    <w:rsid w:val="003D2CD8"/>
    <w:rsid w:val="003D2DA6"/>
    <w:rsid w:val="003D3203"/>
    <w:rsid w:val="003D48EA"/>
    <w:rsid w:val="003D4F8B"/>
    <w:rsid w:val="003D5A4D"/>
    <w:rsid w:val="003D78B8"/>
    <w:rsid w:val="003E08CC"/>
    <w:rsid w:val="003E2C6A"/>
    <w:rsid w:val="003E2DE9"/>
    <w:rsid w:val="003E53B2"/>
    <w:rsid w:val="003E58AF"/>
    <w:rsid w:val="003E642F"/>
    <w:rsid w:val="003E6CA1"/>
    <w:rsid w:val="003F135D"/>
    <w:rsid w:val="003F4799"/>
    <w:rsid w:val="003F5D1D"/>
    <w:rsid w:val="003F5D43"/>
    <w:rsid w:val="003F7237"/>
    <w:rsid w:val="00400EBB"/>
    <w:rsid w:val="004011CD"/>
    <w:rsid w:val="00401495"/>
    <w:rsid w:val="00402F13"/>
    <w:rsid w:val="00403639"/>
    <w:rsid w:val="00403DBD"/>
    <w:rsid w:val="00403E63"/>
    <w:rsid w:val="00406367"/>
    <w:rsid w:val="00406503"/>
    <w:rsid w:val="004076DD"/>
    <w:rsid w:val="00412A4A"/>
    <w:rsid w:val="004133E6"/>
    <w:rsid w:val="00414BD2"/>
    <w:rsid w:val="00417F9A"/>
    <w:rsid w:val="004224BC"/>
    <w:rsid w:val="00423262"/>
    <w:rsid w:val="004240D5"/>
    <w:rsid w:val="0042434F"/>
    <w:rsid w:val="00424594"/>
    <w:rsid w:val="004246E3"/>
    <w:rsid w:val="00424793"/>
    <w:rsid w:val="00425137"/>
    <w:rsid w:val="00427F24"/>
    <w:rsid w:val="00430CC8"/>
    <w:rsid w:val="0043106F"/>
    <w:rsid w:val="0043218D"/>
    <w:rsid w:val="00432BE9"/>
    <w:rsid w:val="00433E34"/>
    <w:rsid w:val="004341AF"/>
    <w:rsid w:val="00434E8B"/>
    <w:rsid w:val="00435201"/>
    <w:rsid w:val="00435920"/>
    <w:rsid w:val="00435C03"/>
    <w:rsid w:val="004433A5"/>
    <w:rsid w:val="00443CDC"/>
    <w:rsid w:val="00445512"/>
    <w:rsid w:val="00445918"/>
    <w:rsid w:val="00447478"/>
    <w:rsid w:val="00447885"/>
    <w:rsid w:val="00447DCC"/>
    <w:rsid w:val="004524C3"/>
    <w:rsid w:val="0045264A"/>
    <w:rsid w:val="00452EE6"/>
    <w:rsid w:val="00453244"/>
    <w:rsid w:val="00454BA6"/>
    <w:rsid w:val="00455864"/>
    <w:rsid w:val="00456281"/>
    <w:rsid w:val="0045764C"/>
    <w:rsid w:val="004614D6"/>
    <w:rsid w:val="0046178F"/>
    <w:rsid w:val="0046191C"/>
    <w:rsid w:val="00463065"/>
    <w:rsid w:val="004642B1"/>
    <w:rsid w:val="0046645D"/>
    <w:rsid w:val="00466465"/>
    <w:rsid w:val="0047123C"/>
    <w:rsid w:val="00473074"/>
    <w:rsid w:val="00473584"/>
    <w:rsid w:val="00473E9F"/>
    <w:rsid w:val="004758A7"/>
    <w:rsid w:val="00475EB5"/>
    <w:rsid w:val="004762AD"/>
    <w:rsid w:val="004776E2"/>
    <w:rsid w:val="00477A63"/>
    <w:rsid w:val="00480087"/>
    <w:rsid w:val="004806A4"/>
    <w:rsid w:val="0048098A"/>
    <w:rsid w:val="00482094"/>
    <w:rsid w:val="00483509"/>
    <w:rsid w:val="00485969"/>
    <w:rsid w:val="00486176"/>
    <w:rsid w:val="004862D7"/>
    <w:rsid w:val="0049059B"/>
    <w:rsid w:val="0049158E"/>
    <w:rsid w:val="0049184C"/>
    <w:rsid w:val="004918C6"/>
    <w:rsid w:val="00492C47"/>
    <w:rsid w:val="00494722"/>
    <w:rsid w:val="004959F8"/>
    <w:rsid w:val="004970A9"/>
    <w:rsid w:val="00497107"/>
    <w:rsid w:val="004A367A"/>
    <w:rsid w:val="004A46BB"/>
    <w:rsid w:val="004A6191"/>
    <w:rsid w:val="004A672B"/>
    <w:rsid w:val="004B094F"/>
    <w:rsid w:val="004B0FE0"/>
    <w:rsid w:val="004B1FB3"/>
    <w:rsid w:val="004C0172"/>
    <w:rsid w:val="004C033F"/>
    <w:rsid w:val="004C3F91"/>
    <w:rsid w:val="004C4949"/>
    <w:rsid w:val="004C4D07"/>
    <w:rsid w:val="004C583F"/>
    <w:rsid w:val="004C5FB1"/>
    <w:rsid w:val="004C68C9"/>
    <w:rsid w:val="004D15B7"/>
    <w:rsid w:val="004D1721"/>
    <w:rsid w:val="004D1BBE"/>
    <w:rsid w:val="004D208C"/>
    <w:rsid w:val="004D2FA0"/>
    <w:rsid w:val="004D35BC"/>
    <w:rsid w:val="004D725B"/>
    <w:rsid w:val="004E0649"/>
    <w:rsid w:val="004E09DE"/>
    <w:rsid w:val="004E11D6"/>
    <w:rsid w:val="004E150B"/>
    <w:rsid w:val="004E2283"/>
    <w:rsid w:val="004E289F"/>
    <w:rsid w:val="004E3494"/>
    <w:rsid w:val="004E3A0A"/>
    <w:rsid w:val="004E3EE3"/>
    <w:rsid w:val="004E4D23"/>
    <w:rsid w:val="004E690B"/>
    <w:rsid w:val="004E7AA6"/>
    <w:rsid w:val="004F03B2"/>
    <w:rsid w:val="004F13CB"/>
    <w:rsid w:val="004F16D3"/>
    <w:rsid w:val="004F1B78"/>
    <w:rsid w:val="004F2CFE"/>
    <w:rsid w:val="004F2D61"/>
    <w:rsid w:val="004F5BAE"/>
    <w:rsid w:val="004F5DAD"/>
    <w:rsid w:val="00500270"/>
    <w:rsid w:val="005004B1"/>
    <w:rsid w:val="00500770"/>
    <w:rsid w:val="005025E1"/>
    <w:rsid w:val="00502779"/>
    <w:rsid w:val="0050373F"/>
    <w:rsid w:val="005069CF"/>
    <w:rsid w:val="00507EE1"/>
    <w:rsid w:val="00507F72"/>
    <w:rsid w:val="00510713"/>
    <w:rsid w:val="005118FF"/>
    <w:rsid w:val="005133F5"/>
    <w:rsid w:val="0052044C"/>
    <w:rsid w:val="0052320C"/>
    <w:rsid w:val="00523242"/>
    <w:rsid w:val="005240BB"/>
    <w:rsid w:val="00526FDB"/>
    <w:rsid w:val="0052776B"/>
    <w:rsid w:val="00527911"/>
    <w:rsid w:val="005324D9"/>
    <w:rsid w:val="00532CA9"/>
    <w:rsid w:val="00532CBE"/>
    <w:rsid w:val="00532F58"/>
    <w:rsid w:val="00533119"/>
    <w:rsid w:val="005332C5"/>
    <w:rsid w:val="00534C97"/>
    <w:rsid w:val="00535C99"/>
    <w:rsid w:val="00537528"/>
    <w:rsid w:val="00540A0E"/>
    <w:rsid w:val="00542E74"/>
    <w:rsid w:val="0054419D"/>
    <w:rsid w:val="005448B9"/>
    <w:rsid w:val="00544E52"/>
    <w:rsid w:val="00546BD5"/>
    <w:rsid w:val="00553386"/>
    <w:rsid w:val="005542B7"/>
    <w:rsid w:val="005543F6"/>
    <w:rsid w:val="00554B86"/>
    <w:rsid w:val="00554C79"/>
    <w:rsid w:val="0055703E"/>
    <w:rsid w:val="00557854"/>
    <w:rsid w:val="00557CF7"/>
    <w:rsid w:val="00560617"/>
    <w:rsid w:val="005606BB"/>
    <w:rsid w:val="005613AB"/>
    <w:rsid w:val="005623C9"/>
    <w:rsid w:val="005636E1"/>
    <w:rsid w:val="00563B99"/>
    <w:rsid w:val="005649E8"/>
    <w:rsid w:val="005654FF"/>
    <w:rsid w:val="00570936"/>
    <w:rsid w:val="0057182C"/>
    <w:rsid w:val="00571D40"/>
    <w:rsid w:val="005723F2"/>
    <w:rsid w:val="00572693"/>
    <w:rsid w:val="00573E43"/>
    <w:rsid w:val="0057458D"/>
    <w:rsid w:val="00574765"/>
    <w:rsid w:val="00576606"/>
    <w:rsid w:val="0058271B"/>
    <w:rsid w:val="005861AC"/>
    <w:rsid w:val="00586C70"/>
    <w:rsid w:val="00587B43"/>
    <w:rsid w:val="00591159"/>
    <w:rsid w:val="0059169D"/>
    <w:rsid w:val="00591729"/>
    <w:rsid w:val="00591E25"/>
    <w:rsid w:val="00595302"/>
    <w:rsid w:val="005953D1"/>
    <w:rsid w:val="00595664"/>
    <w:rsid w:val="0059761F"/>
    <w:rsid w:val="005A0539"/>
    <w:rsid w:val="005A09A1"/>
    <w:rsid w:val="005A1E55"/>
    <w:rsid w:val="005A2645"/>
    <w:rsid w:val="005A3060"/>
    <w:rsid w:val="005A30FF"/>
    <w:rsid w:val="005A36B9"/>
    <w:rsid w:val="005A3C33"/>
    <w:rsid w:val="005A3C5B"/>
    <w:rsid w:val="005A7B63"/>
    <w:rsid w:val="005A7F65"/>
    <w:rsid w:val="005B073E"/>
    <w:rsid w:val="005B14EC"/>
    <w:rsid w:val="005B1814"/>
    <w:rsid w:val="005B1B98"/>
    <w:rsid w:val="005B24A8"/>
    <w:rsid w:val="005B5BA4"/>
    <w:rsid w:val="005B620D"/>
    <w:rsid w:val="005B7376"/>
    <w:rsid w:val="005B7DE3"/>
    <w:rsid w:val="005C18C2"/>
    <w:rsid w:val="005C310E"/>
    <w:rsid w:val="005C32D0"/>
    <w:rsid w:val="005C3318"/>
    <w:rsid w:val="005C356E"/>
    <w:rsid w:val="005C7B56"/>
    <w:rsid w:val="005D1290"/>
    <w:rsid w:val="005D1E41"/>
    <w:rsid w:val="005D1F61"/>
    <w:rsid w:val="005D2909"/>
    <w:rsid w:val="005D2A10"/>
    <w:rsid w:val="005D4C64"/>
    <w:rsid w:val="005D4DE2"/>
    <w:rsid w:val="005D66DD"/>
    <w:rsid w:val="005D6DD3"/>
    <w:rsid w:val="005D6E24"/>
    <w:rsid w:val="005D731F"/>
    <w:rsid w:val="005E0043"/>
    <w:rsid w:val="005E078D"/>
    <w:rsid w:val="005E2C3A"/>
    <w:rsid w:val="005E44D0"/>
    <w:rsid w:val="005E5C90"/>
    <w:rsid w:val="005E5CB7"/>
    <w:rsid w:val="005E69ED"/>
    <w:rsid w:val="005F069C"/>
    <w:rsid w:val="005F1BC2"/>
    <w:rsid w:val="005F307A"/>
    <w:rsid w:val="005F3E09"/>
    <w:rsid w:val="005F44F9"/>
    <w:rsid w:val="005F4AD6"/>
    <w:rsid w:val="005F4D6F"/>
    <w:rsid w:val="005F53C7"/>
    <w:rsid w:val="005F5BF4"/>
    <w:rsid w:val="005F6FBF"/>
    <w:rsid w:val="005F6FF8"/>
    <w:rsid w:val="005F7149"/>
    <w:rsid w:val="005F72E7"/>
    <w:rsid w:val="005F7367"/>
    <w:rsid w:val="00601585"/>
    <w:rsid w:val="006027BD"/>
    <w:rsid w:val="00602CDA"/>
    <w:rsid w:val="00603194"/>
    <w:rsid w:val="0060338F"/>
    <w:rsid w:val="00603F7D"/>
    <w:rsid w:val="00604641"/>
    <w:rsid w:val="0060627E"/>
    <w:rsid w:val="006109EE"/>
    <w:rsid w:val="00611CAE"/>
    <w:rsid w:val="006170D1"/>
    <w:rsid w:val="00624512"/>
    <w:rsid w:val="006248A2"/>
    <w:rsid w:val="0063281D"/>
    <w:rsid w:val="0063336B"/>
    <w:rsid w:val="00633CD8"/>
    <w:rsid w:val="00634CF2"/>
    <w:rsid w:val="0063692D"/>
    <w:rsid w:val="00642CCE"/>
    <w:rsid w:val="006477DF"/>
    <w:rsid w:val="00647BE0"/>
    <w:rsid w:val="00650F5B"/>
    <w:rsid w:val="006510AF"/>
    <w:rsid w:val="00652874"/>
    <w:rsid w:val="00652A77"/>
    <w:rsid w:val="00654F11"/>
    <w:rsid w:val="00656CEA"/>
    <w:rsid w:val="006573B4"/>
    <w:rsid w:val="006577A9"/>
    <w:rsid w:val="00661926"/>
    <w:rsid w:val="00661F79"/>
    <w:rsid w:val="0066464E"/>
    <w:rsid w:val="0066485F"/>
    <w:rsid w:val="006655A2"/>
    <w:rsid w:val="006658D2"/>
    <w:rsid w:val="00665A61"/>
    <w:rsid w:val="00666CB2"/>
    <w:rsid w:val="00666E61"/>
    <w:rsid w:val="00671712"/>
    <w:rsid w:val="00672211"/>
    <w:rsid w:val="00674DCE"/>
    <w:rsid w:val="00676A26"/>
    <w:rsid w:val="00680495"/>
    <w:rsid w:val="00680F5E"/>
    <w:rsid w:val="00681CCD"/>
    <w:rsid w:val="0068485B"/>
    <w:rsid w:val="00684AF6"/>
    <w:rsid w:val="00685006"/>
    <w:rsid w:val="006862FB"/>
    <w:rsid w:val="00687A68"/>
    <w:rsid w:val="00690AF9"/>
    <w:rsid w:val="006920CC"/>
    <w:rsid w:val="00692F92"/>
    <w:rsid w:val="00693669"/>
    <w:rsid w:val="00695446"/>
    <w:rsid w:val="006956CF"/>
    <w:rsid w:val="0069623E"/>
    <w:rsid w:val="0069657A"/>
    <w:rsid w:val="00697649"/>
    <w:rsid w:val="006A09D5"/>
    <w:rsid w:val="006A0FD1"/>
    <w:rsid w:val="006A2303"/>
    <w:rsid w:val="006A30BC"/>
    <w:rsid w:val="006A360A"/>
    <w:rsid w:val="006A41C0"/>
    <w:rsid w:val="006A44B3"/>
    <w:rsid w:val="006A4571"/>
    <w:rsid w:val="006A4B2D"/>
    <w:rsid w:val="006B1ADC"/>
    <w:rsid w:val="006B3166"/>
    <w:rsid w:val="006B3AA3"/>
    <w:rsid w:val="006B3C50"/>
    <w:rsid w:val="006B46FD"/>
    <w:rsid w:val="006B6274"/>
    <w:rsid w:val="006C115B"/>
    <w:rsid w:val="006C1B83"/>
    <w:rsid w:val="006C49B3"/>
    <w:rsid w:val="006C4F9B"/>
    <w:rsid w:val="006C5730"/>
    <w:rsid w:val="006C5888"/>
    <w:rsid w:val="006C624C"/>
    <w:rsid w:val="006C6E36"/>
    <w:rsid w:val="006C71F3"/>
    <w:rsid w:val="006D070E"/>
    <w:rsid w:val="006D3E40"/>
    <w:rsid w:val="006D41F8"/>
    <w:rsid w:val="006D526D"/>
    <w:rsid w:val="006D5F49"/>
    <w:rsid w:val="006D6F35"/>
    <w:rsid w:val="006D7630"/>
    <w:rsid w:val="006D7798"/>
    <w:rsid w:val="006E085D"/>
    <w:rsid w:val="006E266D"/>
    <w:rsid w:val="006E5169"/>
    <w:rsid w:val="006E6CDC"/>
    <w:rsid w:val="006E6F7E"/>
    <w:rsid w:val="006F04B9"/>
    <w:rsid w:val="006F1FDE"/>
    <w:rsid w:val="006F21B1"/>
    <w:rsid w:val="006F4439"/>
    <w:rsid w:val="006F4CE7"/>
    <w:rsid w:val="006F5163"/>
    <w:rsid w:val="006F598C"/>
    <w:rsid w:val="006F6B9A"/>
    <w:rsid w:val="006F71ED"/>
    <w:rsid w:val="0070151B"/>
    <w:rsid w:val="007032CF"/>
    <w:rsid w:val="00704317"/>
    <w:rsid w:val="00705A17"/>
    <w:rsid w:val="007067CC"/>
    <w:rsid w:val="00713764"/>
    <w:rsid w:val="007154B6"/>
    <w:rsid w:val="00717E26"/>
    <w:rsid w:val="00723148"/>
    <w:rsid w:val="00724874"/>
    <w:rsid w:val="007255BD"/>
    <w:rsid w:val="00725619"/>
    <w:rsid w:val="00725AEE"/>
    <w:rsid w:val="0072609D"/>
    <w:rsid w:val="00726D0D"/>
    <w:rsid w:val="00726F75"/>
    <w:rsid w:val="00730E55"/>
    <w:rsid w:val="0073192A"/>
    <w:rsid w:val="00733338"/>
    <w:rsid w:val="0073442A"/>
    <w:rsid w:val="00735A81"/>
    <w:rsid w:val="00735ECB"/>
    <w:rsid w:val="00737331"/>
    <w:rsid w:val="00737946"/>
    <w:rsid w:val="00737C0B"/>
    <w:rsid w:val="00741257"/>
    <w:rsid w:val="00741399"/>
    <w:rsid w:val="007413F6"/>
    <w:rsid w:val="007429FA"/>
    <w:rsid w:val="00742E23"/>
    <w:rsid w:val="0074631C"/>
    <w:rsid w:val="00746C91"/>
    <w:rsid w:val="0074758E"/>
    <w:rsid w:val="00747DAB"/>
    <w:rsid w:val="0075027C"/>
    <w:rsid w:val="007503BC"/>
    <w:rsid w:val="0075073A"/>
    <w:rsid w:val="00751CAA"/>
    <w:rsid w:val="00752125"/>
    <w:rsid w:val="007532BB"/>
    <w:rsid w:val="00755AF7"/>
    <w:rsid w:val="007567AC"/>
    <w:rsid w:val="00757F66"/>
    <w:rsid w:val="00761326"/>
    <w:rsid w:val="007624B6"/>
    <w:rsid w:val="00764B06"/>
    <w:rsid w:val="0076575B"/>
    <w:rsid w:val="00767509"/>
    <w:rsid w:val="00771B9C"/>
    <w:rsid w:val="007736CF"/>
    <w:rsid w:val="00775AE5"/>
    <w:rsid w:val="0077662F"/>
    <w:rsid w:val="007775A5"/>
    <w:rsid w:val="0078087E"/>
    <w:rsid w:val="007821B6"/>
    <w:rsid w:val="00782EFE"/>
    <w:rsid w:val="007844E3"/>
    <w:rsid w:val="007859D3"/>
    <w:rsid w:val="00785C88"/>
    <w:rsid w:val="007906C1"/>
    <w:rsid w:val="00790829"/>
    <w:rsid w:val="00790847"/>
    <w:rsid w:val="00790D89"/>
    <w:rsid w:val="0079150A"/>
    <w:rsid w:val="00795006"/>
    <w:rsid w:val="00795CD5"/>
    <w:rsid w:val="007A0162"/>
    <w:rsid w:val="007A16FE"/>
    <w:rsid w:val="007A21C5"/>
    <w:rsid w:val="007A3858"/>
    <w:rsid w:val="007A52E0"/>
    <w:rsid w:val="007A54B4"/>
    <w:rsid w:val="007A6B4B"/>
    <w:rsid w:val="007A75E8"/>
    <w:rsid w:val="007A7E7C"/>
    <w:rsid w:val="007B0F8E"/>
    <w:rsid w:val="007B1BD3"/>
    <w:rsid w:val="007B1E60"/>
    <w:rsid w:val="007B3052"/>
    <w:rsid w:val="007B68EC"/>
    <w:rsid w:val="007C29A2"/>
    <w:rsid w:val="007C3361"/>
    <w:rsid w:val="007C35C1"/>
    <w:rsid w:val="007C3CDB"/>
    <w:rsid w:val="007C3CEB"/>
    <w:rsid w:val="007C44E3"/>
    <w:rsid w:val="007C5702"/>
    <w:rsid w:val="007C5AC1"/>
    <w:rsid w:val="007C5BC8"/>
    <w:rsid w:val="007D000D"/>
    <w:rsid w:val="007D151A"/>
    <w:rsid w:val="007D2160"/>
    <w:rsid w:val="007D520D"/>
    <w:rsid w:val="007D598A"/>
    <w:rsid w:val="007D5BF0"/>
    <w:rsid w:val="007D7757"/>
    <w:rsid w:val="007D7FA3"/>
    <w:rsid w:val="007E31C9"/>
    <w:rsid w:val="007E3A93"/>
    <w:rsid w:val="007E3B97"/>
    <w:rsid w:val="007E3F8E"/>
    <w:rsid w:val="007E4568"/>
    <w:rsid w:val="007E4DA7"/>
    <w:rsid w:val="007E4F4F"/>
    <w:rsid w:val="007E664C"/>
    <w:rsid w:val="007F11DF"/>
    <w:rsid w:val="007F2867"/>
    <w:rsid w:val="007F2DA3"/>
    <w:rsid w:val="007F3926"/>
    <w:rsid w:val="007F39A9"/>
    <w:rsid w:val="007F44C6"/>
    <w:rsid w:val="007F7C7E"/>
    <w:rsid w:val="008007A7"/>
    <w:rsid w:val="0080090F"/>
    <w:rsid w:val="00800C42"/>
    <w:rsid w:val="00801CF0"/>
    <w:rsid w:val="00802AC3"/>
    <w:rsid w:val="00802B00"/>
    <w:rsid w:val="0080350A"/>
    <w:rsid w:val="00806A56"/>
    <w:rsid w:val="00807A1C"/>
    <w:rsid w:val="00814D23"/>
    <w:rsid w:val="00815DED"/>
    <w:rsid w:val="00817B98"/>
    <w:rsid w:val="00817D39"/>
    <w:rsid w:val="008200E3"/>
    <w:rsid w:val="008201B2"/>
    <w:rsid w:val="0082166B"/>
    <w:rsid w:val="00824609"/>
    <w:rsid w:val="0082576A"/>
    <w:rsid w:val="0082688F"/>
    <w:rsid w:val="00826CE0"/>
    <w:rsid w:val="00827222"/>
    <w:rsid w:val="00831676"/>
    <w:rsid w:val="00832F82"/>
    <w:rsid w:val="00832FE4"/>
    <w:rsid w:val="008334EA"/>
    <w:rsid w:val="008353EF"/>
    <w:rsid w:val="008400A8"/>
    <w:rsid w:val="00841FDE"/>
    <w:rsid w:val="0084400A"/>
    <w:rsid w:val="00845148"/>
    <w:rsid w:val="00846928"/>
    <w:rsid w:val="00847897"/>
    <w:rsid w:val="008478E6"/>
    <w:rsid w:val="00850288"/>
    <w:rsid w:val="008511C0"/>
    <w:rsid w:val="00852112"/>
    <w:rsid w:val="00853A1A"/>
    <w:rsid w:val="00854A68"/>
    <w:rsid w:val="00856615"/>
    <w:rsid w:val="008609F5"/>
    <w:rsid w:val="00861698"/>
    <w:rsid w:val="008620A3"/>
    <w:rsid w:val="00862E02"/>
    <w:rsid w:val="00863E1D"/>
    <w:rsid w:val="00864088"/>
    <w:rsid w:val="008640FA"/>
    <w:rsid w:val="00865877"/>
    <w:rsid w:val="008668B2"/>
    <w:rsid w:val="008672BC"/>
    <w:rsid w:val="008706CE"/>
    <w:rsid w:val="00870B3C"/>
    <w:rsid w:val="008721C8"/>
    <w:rsid w:val="008737CE"/>
    <w:rsid w:val="0087497A"/>
    <w:rsid w:val="00875423"/>
    <w:rsid w:val="008758E2"/>
    <w:rsid w:val="00875C04"/>
    <w:rsid w:val="008773F9"/>
    <w:rsid w:val="00884430"/>
    <w:rsid w:val="0089015A"/>
    <w:rsid w:val="0089296B"/>
    <w:rsid w:val="008936DD"/>
    <w:rsid w:val="0089441F"/>
    <w:rsid w:val="00894632"/>
    <w:rsid w:val="00896497"/>
    <w:rsid w:val="008A113E"/>
    <w:rsid w:val="008A1ADE"/>
    <w:rsid w:val="008A3E91"/>
    <w:rsid w:val="008A4AFB"/>
    <w:rsid w:val="008A6708"/>
    <w:rsid w:val="008A7033"/>
    <w:rsid w:val="008A7440"/>
    <w:rsid w:val="008B0F6C"/>
    <w:rsid w:val="008B26CE"/>
    <w:rsid w:val="008B34F0"/>
    <w:rsid w:val="008B3EC8"/>
    <w:rsid w:val="008B47B4"/>
    <w:rsid w:val="008B52CE"/>
    <w:rsid w:val="008B586D"/>
    <w:rsid w:val="008B74BF"/>
    <w:rsid w:val="008B7667"/>
    <w:rsid w:val="008C0280"/>
    <w:rsid w:val="008C0575"/>
    <w:rsid w:val="008C7CBE"/>
    <w:rsid w:val="008D1892"/>
    <w:rsid w:val="008D422E"/>
    <w:rsid w:val="008D5F87"/>
    <w:rsid w:val="008E1612"/>
    <w:rsid w:val="008E182F"/>
    <w:rsid w:val="008E2E7F"/>
    <w:rsid w:val="008E339E"/>
    <w:rsid w:val="008E3A55"/>
    <w:rsid w:val="008E4582"/>
    <w:rsid w:val="008E7A67"/>
    <w:rsid w:val="008F124E"/>
    <w:rsid w:val="008F20A1"/>
    <w:rsid w:val="008F21A3"/>
    <w:rsid w:val="008F2327"/>
    <w:rsid w:val="008F3BD0"/>
    <w:rsid w:val="008F3F54"/>
    <w:rsid w:val="008F4280"/>
    <w:rsid w:val="0090315D"/>
    <w:rsid w:val="00903B0D"/>
    <w:rsid w:val="00903FD5"/>
    <w:rsid w:val="00905BD0"/>
    <w:rsid w:val="00906D29"/>
    <w:rsid w:val="00910269"/>
    <w:rsid w:val="009111C2"/>
    <w:rsid w:val="00911AE7"/>
    <w:rsid w:val="00913449"/>
    <w:rsid w:val="00913B8D"/>
    <w:rsid w:val="00913C67"/>
    <w:rsid w:val="009156E6"/>
    <w:rsid w:val="00916B5A"/>
    <w:rsid w:val="00916DE7"/>
    <w:rsid w:val="00917791"/>
    <w:rsid w:val="0091785D"/>
    <w:rsid w:val="009178DC"/>
    <w:rsid w:val="00917E79"/>
    <w:rsid w:val="00920590"/>
    <w:rsid w:val="009209A8"/>
    <w:rsid w:val="0092152C"/>
    <w:rsid w:val="00922344"/>
    <w:rsid w:val="0092351C"/>
    <w:rsid w:val="00923EC2"/>
    <w:rsid w:val="00926AD9"/>
    <w:rsid w:val="00930EE6"/>
    <w:rsid w:val="0093470F"/>
    <w:rsid w:val="0093758C"/>
    <w:rsid w:val="00937A04"/>
    <w:rsid w:val="009407E9"/>
    <w:rsid w:val="00941A0F"/>
    <w:rsid w:val="00941D12"/>
    <w:rsid w:val="00941EA8"/>
    <w:rsid w:val="009421F2"/>
    <w:rsid w:val="00942404"/>
    <w:rsid w:val="00943867"/>
    <w:rsid w:val="00943FFF"/>
    <w:rsid w:val="009467BA"/>
    <w:rsid w:val="0094754D"/>
    <w:rsid w:val="009475FE"/>
    <w:rsid w:val="009477F5"/>
    <w:rsid w:val="00947944"/>
    <w:rsid w:val="00947A70"/>
    <w:rsid w:val="00950D2E"/>
    <w:rsid w:val="009518B1"/>
    <w:rsid w:val="00954BBA"/>
    <w:rsid w:val="00954F58"/>
    <w:rsid w:val="009558BF"/>
    <w:rsid w:val="00957DDE"/>
    <w:rsid w:val="00960AD9"/>
    <w:rsid w:val="00960E0F"/>
    <w:rsid w:val="00961DAA"/>
    <w:rsid w:val="00962D10"/>
    <w:rsid w:val="00962EF4"/>
    <w:rsid w:val="009640D8"/>
    <w:rsid w:val="00964E32"/>
    <w:rsid w:val="009652BE"/>
    <w:rsid w:val="00965369"/>
    <w:rsid w:val="00965980"/>
    <w:rsid w:val="0096763F"/>
    <w:rsid w:val="00971471"/>
    <w:rsid w:val="009724FB"/>
    <w:rsid w:val="00972C59"/>
    <w:rsid w:val="0097306A"/>
    <w:rsid w:val="009731F1"/>
    <w:rsid w:val="009734F9"/>
    <w:rsid w:val="009734FE"/>
    <w:rsid w:val="00974CC1"/>
    <w:rsid w:val="009755B2"/>
    <w:rsid w:val="0097574A"/>
    <w:rsid w:val="009766B4"/>
    <w:rsid w:val="009779DB"/>
    <w:rsid w:val="0098582B"/>
    <w:rsid w:val="00985EA9"/>
    <w:rsid w:val="00986276"/>
    <w:rsid w:val="009927ED"/>
    <w:rsid w:val="00995837"/>
    <w:rsid w:val="00996592"/>
    <w:rsid w:val="00996CA7"/>
    <w:rsid w:val="0099766D"/>
    <w:rsid w:val="00997BEB"/>
    <w:rsid w:val="00997EC3"/>
    <w:rsid w:val="009A067C"/>
    <w:rsid w:val="009A0A1B"/>
    <w:rsid w:val="009A1A7A"/>
    <w:rsid w:val="009A279A"/>
    <w:rsid w:val="009A3B10"/>
    <w:rsid w:val="009A6F95"/>
    <w:rsid w:val="009A708E"/>
    <w:rsid w:val="009A7168"/>
    <w:rsid w:val="009A7CCE"/>
    <w:rsid w:val="009B042F"/>
    <w:rsid w:val="009B074A"/>
    <w:rsid w:val="009B07D7"/>
    <w:rsid w:val="009B10BB"/>
    <w:rsid w:val="009B168B"/>
    <w:rsid w:val="009B2D2B"/>
    <w:rsid w:val="009B30B2"/>
    <w:rsid w:val="009B3AC2"/>
    <w:rsid w:val="009B516C"/>
    <w:rsid w:val="009B7DAE"/>
    <w:rsid w:val="009C08E4"/>
    <w:rsid w:val="009C0DEC"/>
    <w:rsid w:val="009C12D1"/>
    <w:rsid w:val="009C28F1"/>
    <w:rsid w:val="009C2951"/>
    <w:rsid w:val="009C2968"/>
    <w:rsid w:val="009C4921"/>
    <w:rsid w:val="009C7D88"/>
    <w:rsid w:val="009D01F9"/>
    <w:rsid w:val="009D0B53"/>
    <w:rsid w:val="009D1715"/>
    <w:rsid w:val="009D2E16"/>
    <w:rsid w:val="009D2EEE"/>
    <w:rsid w:val="009D42F0"/>
    <w:rsid w:val="009D5B48"/>
    <w:rsid w:val="009E1DA9"/>
    <w:rsid w:val="009E1DB0"/>
    <w:rsid w:val="009E2D0E"/>
    <w:rsid w:val="009E2E90"/>
    <w:rsid w:val="009E370E"/>
    <w:rsid w:val="009E72E4"/>
    <w:rsid w:val="009F025C"/>
    <w:rsid w:val="009F390B"/>
    <w:rsid w:val="009F3DB8"/>
    <w:rsid w:val="009F401C"/>
    <w:rsid w:val="009F49A6"/>
    <w:rsid w:val="009F5D8E"/>
    <w:rsid w:val="009F6DE4"/>
    <w:rsid w:val="009F754C"/>
    <w:rsid w:val="00A00071"/>
    <w:rsid w:val="00A004EF"/>
    <w:rsid w:val="00A00BDE"/>
    <w:rsid w:val="00A0137F"/>
    <w:rsid w:val="00A03368"/>
    <w:rsid w:val="00A038D3"/>
    <w:rsid w:val="00A0633A"/>
    <w:rsid w:val="00A076F1"/>
    <w:rsid w:val="00A10A03"/>
    <w:rsid w:val="00A11134"/>
    <w:rsid w:val="00A1171B"/>
    <w:rsid w:val="00A1379D"/>
    <w:rsid w:val="00A13D0C"/>
    <w:rsid w:val="00A14265"/>
    <w:rsid w:val="00A14CCA"/>
    <w:rsid w:val="00A1564C"/>
    <w:rsid w:val="00A15BF2"/>
    <w:rsid w:val="00A15C82"/>
    <w:rsid w:val="00A161F7"/>
    <w:rsid w:val="00A16593"/>
    <w:rsid w:val="00A16C2F"/>
    <w:rsid w:val="00A20726"/>
    <w:rsid w:val="00A2333F"/>
    <w:rsid w:val="00A2445C"/>
    <w:rsid w:val="00A24749"/>
    <w:rsid w:val="00A2485F"/>
    <w:rsid w:val="00A255C8"/>
    <w:rsid w:val="00A272E3"/>
    <w:rsid w:val="00A30442"/>
    <w:rsid w:val="00A328F1"/>
    <w:rsid w:val="00A32BEE"/>
    <w:rsid w:val="00A330E2"/>
    <w:rsid w:val="00A33567"/>
    <w:rsid w:val="00A33A28"/>
    <w:rsid w:val="00A34169"/>
    <w:rsid w:val="00A34988"/>
    <w:rsid w:val="00A41BCB"/>
    <w:rsid w:val="00A42684"/>
    <w:rsid w:val="00A42760"/>
    <w:rsid w:val="00A441A2"/>
    <w:rsid w:val="00A45A97"/>
    <w:rsid w:val="00A475B7"/>
    <w:rsid w:val="00A50002"/>
    <w:rsid w:val="00A506C5"/>
    <w:rsid w:val="00A51B13"/>
    <w:rsid w:val="00A51BC8"/>
    <w:rsid w:val="00A531E8"/>
    <w:rsid w:val="00A539AA"/>
    <w:rsid w:val="00A55B31"/>
    <w:rsid w:val="00A562F0"/>
    <w:rsid w:val="00A56B6B"/>
    <w:rsid w:val="00A57483"/>
    <w:rsid w:val="00A60843"/>
    <w:rsid w:val="00A6295C"/>
    <w:rsid w:val="00A636EE"/>
    <w:rsid w:val="00A66861"/>
    <w:rsid w:val="00A71946"/>
    <w:rsid w:val="00A71D9A"/>
    <w:rsid w:val="00A71FE5"/>
    <w:rsid w:val="00A72326"/>
    <w:rsid w:val="00A73789"/>
    <w:rsid w:val="00A73881"/>
    <w:rsid w:val="00A82069"/>
    <w:rsid w:val="00A8215E"/>
    <w:rsid w:val="00A82A8C"/>
    <w:rsid w:val="00A8357A"/>
    <w:rsid w:val="00A848E5"/>
    <w:rsid w:val="00A8646D"/>
    <w:rsid w:val="00A87954"/>
    <w:rsid w:val="00A87FF4"/>
    <w:rsid w:val="00A9000B"/>
    <w:rsid w:val="00A905E5"/>
    <w:rsid w:val="00A90650"/>
    <w:rsid w:val="00A9224F"/>
    <w:rsid w:val="00A93E3D"/>
    <w:rsid w:val="00A955C2"/>
    <w:rsid w:val="00A965F5"/>
    <w:rsid w:val="00A9673D"/>
    <w:rsid w:val="00A96AE4"/>
    <w:rsid w:val="00A96CD2"/>
    <w:rsid w:val="00A96F05"/>
    <w:rsid w:val="00A97297"/>
    <w:rsid w:val="00A97DF8"/>
    <w:rsid w:val="00AA002A"/>
    <w:rsid w:val="00AA13B5"/>
    <w:rsid w:val="00AA1F0C"/>
    <w:rsid w:val="00AA24F5"/>
    <w:rsid w:val="00AA3768"/>
    <w:rsid w:val="00AA4131"/>
    <w:rsid w:val="00AA43FB"/>
    <w:rsid w:val="00AA5A80"/>
    <w:rsid w:val="00AA6337"/>
    <w:rsid w:val="00AB1035"/>
    <w:rsid w:val="00AB2331"/>
    <w:rsid w:val="00AB37A4"/>
    <w:rsid w:val="00AB44A6"/>
    <w:rsid w:val="00AB44BC"/>
    <w:rsid w:val="00AB4668"/>
    <w:rsid w:val="00AB51B0"/>
    <w:rsid w:val="00AB5D56"/>
    <w:rsid w:val="00AB63CD"/>
    <w:rsid w:val="00AC0193"/>
    <w:rsid w:val="00AC0697"/>
    <w:rsid w:val="00AC183C"/>
    <w:rsid w:val="00AC216A"/>
    <w:rsid w:val="00AC2A3E"/>
    <w:rsid w:val="00AC5CEA"/>
    <w:rsid w:val="00AC6590"/>
    <w:rsid w:val="00AC6DF5"/>
    <w:rsid w:val="00AC78CE"/>
    <w:rsid w:val="00AD003B"/>
    <w:rsid w:val="00AD1F00"/>
    <w:rsid w:val="00AD5947"/>
    <w:rsid w:val="00AD6926"/>
    <w:rsid w:val="00AE0756"/>
    <w:rsid w:val="00AE09D9"/>
    <w:rsid w:val="00AE0AF2"/>
    <w:rsid w:val="00AE0C8F"/>
    <w:rsid w:val="00AE1FC4"/>
    <w:rsid w:val="00AE20E5"/>
    <w:rsid w:val="00AE2C61"/>
    <w:rsid w:val="00AE3925"/>
    <w:rsid w:val="00AE4199"/>
    <w:rsid w:val="00AE47D1"/>
    <w:rsid w:val="00AE67EA"/>
    <w:rsid w:val="00AE6D3B"/>
    <w:rsid w:val="00AF144F"/>
    <w:rsid w:val="00AF1C55"/>
    <w:rsid w:val="00AF3D94"/>
    <w:rsid w:val="00AF4C31"/>
    <w:rsid w:val="00AF5F6F"/>
    <w:rsid w:val="00AF6D4F"/>
    <w:rsid w:val="00B00395"/>
    <w:rsid w:val="00B01F54"/>
    <w:rsid w:val="00B0387D"/>
    <w:rsid w:val="00B045B9"/>
    <w:rsid w:val="00B04969"/>
    <w:rsid w:val="00B051EF"/>
    <w:rsid w:val="00B05C8D"/>
    <w:rsid w:val="00B05EE6"/>
    <w:rsid w:val="00B06B2F"/>
    <w:rsid w:val="00B07002"/>
    <w:rsid w:val="00B10CB2"/>
    <w:rsid w:val="00B121B6"/>
    <w:rsid w:val="00B15405"/>
    <w:rsid w:val="00B15469"/>
    <w:rsid w:val="00B15C37"/>
    <w:rsid w:val="00B16145"/>
    <w:rsid w:val="00B16522"/>
    <w:rsid w:val="00B167B3"/>
    <w:rsid w:val="00B17632"/>
    <w:rsid w:val="00B17B62"/>
    <w:rsid w:val="00B20277"/>
    <w:rsid w:val="00B20EF6"/>
    <w:rsid w:val="00B2316B"/>
    <w:rsid w:val="00B2446D"/>
    <w:rsid w:val="00B27F87"/>
    <w:rsid w:val="00B30EAD"/>
    <w:rsid w:val="00B33816"/>
    <w:rsid w:val="00B34AEA"/>
    <w:rsid w:val="00B35FB2"/>
    <w:rsid w:val="00B37006"/>
    <w:rsid w:val="00B40A46"/>
    <w:rsid w:val="00B40D73"/>
    <w:rsid w:val="00B41446"/>
    <w:rsid w:val="00B41450"/>
    <w:rsid w:val="00B41532"/>
    <w:rsid w:val="00B4309C"/>
    <w:rsid w:val="00B44099"/>
    <w:rsid w:val="00B44121"/>
    <w:rsid w:val="00B44307"/>
    <w:rsid w:val="00B449A2"/>
    <w:rsid w:val="00B44E2B"/>
    <w:rsid w:val="00B46BB0"/>
    <w:rsid w:val="00B525EC"/>
    <w:rsid w:val="00B5269F"/>
    <w:rsid w:val="00B5336F"/>
    <w:rsid w:val="00B53FE4"/>
    <w:rsid w:val="00B54445"/>
    <w:rsid w:val="00B54754"/>
    <w:rsid w:val="00B54C3B"/>
    <w:rsid w:val="00B54D26"/>
    <w:rsid w:val="00B55828"/>
    <w:rsid w:val="00B61AFA"/>
    <w:rsid w:val="00B61E87"/>
    <w:rsid w:val="00B622AE"/>
    <w:rsid w:val="00B641E0"/>
    <w:rsid w:val="00B6658D"/>
    <w:rsid w:val="00B6775E"/>
    <w:rsid w:val="00B67A3A"/>
    <w:rsid w:val="00B70C0C"/>
    <w:rsid w:val="00B70F85"/>
    <w:rsid w:val="00B72A89"/>
    <w:rsid w:val="00B740CA"/>
    <w:rsid w:val="00B745A0"/>
    <w:rsid w:val="00B756C9"/>
    <w:rsid w:val="00B766D8"/>
    <w:rsid w:val="00B8238C"/>
    <w:rsid w:val="00B82A11"/>
    <w:rsid w:val="00B83109"/>
    <w:rsid w:val="00B83C2D"/>
    <w:rsid w:val="00B844BF"/>
    <w:rsid w:val="00B844D7"/>
    <w:rsid w:val="00B84A10"/>
    <w:rsid w:val="00B85E55"/>
    <w:rsid w:val="00B86E9E"/>
    <w:rsid w:val="00B8751D"/>
    <w:rsid w:val="00B8787F"/>
    <w:rsid w:val="00B916A3"/>
    <w:rsid w:val="00B933AB"/>
    <w:rsid w:val="00B93EE7"/>
    <w:rsid w:val="00B9417C"/>
    <w:rsid w:val="00B941B3"/>
    <w:rsid w:val="00B9458E"/>
    <w:rsid w:val="00B96496"/>
    <w:rsid w:val="00B965E9"/>
    <w:rsid w:val="00B966F6"/>
    <w:rsid w:val="00B969D7"/>
    <w:rsid w:val="00B97983"/>
    <w:rsid w:val="00BA007D"/>
    <w:rsid w:val="00BA0300"/>
    <w:rsid w:val="00BA198E"/>
    <w:rsid w:val="00BA3170"/>
    <w:rsid w:val="00BA5012"/>
    <w:rsid w:val="00BA7B5C"/>
    <w:rsid w:val="00BB0287"/>
    <w:rsid w:val="00BB2C2D"/>
    <w:rsid w:val="00BB4079"/>
    <w:rsid w:val="00BB5B58"/>
    <w:rsid w:val="00BC0388"/>
    <w:rsid w:val="00BC0AC2"/>
    <w:rsid w:val="00BC140D"/>
    <w:rsid w:val="00BC2425"/>
    <w:rsid w:val="00BC327F"/>
    <w:rsid w:val="00BC588E"/>
    <w:rsid w:val="00BC5A4B"/>
    <w:rsid w:val="00BC6808"/>
    <w:rsid w:val="00BC7190"/>
    <w:rsid w:val="00BD3989"/>
    <w:rsid w:val="00BD4BBE"/>
    <w:rsid w:val="00BD593B"/>
    <w:rsid w:val="00BD6082"/>
    <w:rsid w:val="00BD72C5"/>
    <w:rsid w:val="00BD7A83"/>
    <w:rsid w:val="00BE168D"/>
    <w:rsid w:val="00BE34E4"/>
    <w:rsid w:val="00BE3E9B"/>
    <w:rsid w:val="00BF091F"/>
    <w:rsid w:val="00BF453D"/>
    <w:rsid w:val="00BF471E"/>
    <w:rsid w:val="00BF4D59"/>
    <w:rsid w:val="00BF54AA"/>
    <w:rsid w:val="00BF6A46"/>
    <w:rsid w:val="00BF6C62"/>
    <w:rsid w:val="00BF7152"/>
    <w:rsid w:val="00BF7C3F"/>
    <w:rsid w:val="00C0150B"/>
    <w:rsid w:val="00C02109"/>
    <w:rsid w:val="00C03397"/>
    <w:rsid w:val="00C04488"/>
    <w:rsid w:val="00C0690B"/>
    <w:rsid w:val="00C06BBE"/>
    <w:rsid w:val="00C0799F"/>
    <w:rsid w:val="00C1048E"/>
    <w:rsid w:val="00C10C66"/>
    <w:rsid w:val="00C121DB"/>
    <w:rsid w:val="00C123A6"/>
    <w:rsid w:val="00C1246E"/>
    <w:rsid w:val="00C1553D"/>
    <w:rsid w:val="00C16B7A"/>
    <w:rsid w:val="00C17B75"/>
    <w:rsid w:val="00C218A9"/>
    <w:rsid w:val="00C22A54"/>
    <w:rsid w:val="00C239A1"/>
    <w:rsid w:val="00C24B16"/>
    <w:rsid w:val="00C25A8D"/>
    <w:rsid w:val="00C26C6B"/>
    <w:rsid w:val="00C305BA"/>
    <w:rsid w:val="00C30790"/>
    <w:rsid w:val="00C30A01"/>
    <w:rsid w:val="00C30D30"/>
    <w:rsid w:val="00C31053"/>
    <w:rsid w:val="00C31AEA"/>
    <w:rsid w:val="00C3245D"/>
    <w:rsid w:val="00C348B5"/>
    <w:rsid w:val="00C35BA1"/>
    <w:rsid w:val="00C37A79"/>
    <w:rsid w:val="00C37FD5"/>
    <w:rsid w:val="00C408B8"/>
    <w:rsid w:val="00C411F5"/>
    <w:rsid w:val="00C41E5E"/>
    <w:rsid w:val="00C4229F"/>
    <w:rsid w:val="00C422F6"/>
    <w:rsid w:val="00C42DA9"/>
    <w:rsid w:val="00C4556C"/>
    <w:rsid w:val="00C47A88"/>
    <w:rsid w:val="00C50CB5"/>
    <w:rsid w:val="00C52075"/>
    <w:rsid w:val="00C52812"/>
    <w:rsid w:val="00C53C01"/>
    <w:rsid w:val="00C54DEB"/>
    <w:rsid w:val="00C5690A"/>
    <w:rsid w:val="00C60146"/>
    <w:rsid w:val="00C61B44"/>
    <w:rsid w:val="00C62D3F"/>
    <w:rsid w:val="00C63626"/>
    <w:rsid w:val="00C63B70"/>
    <w:rsid w:val="00C66303"/>
    <w:rsid w:val="00C67CC4"/>
    <w:rsid w:val="00C71130"/>
    <w:rsid w:val="00C71F0E"/>
    <w:rsid w:val="00C73BBA"/>
    <w:rsid w:val="00C74D22"/>
    <w:rsid w:val="00C754B7"/>
    <w:rsid w:val="00C7702A"/>
    <w:rsid w:val="00C770BD"/>
    <w:rsid w:val="00C7717A"/>
    <w:rsid w:val="00C81502"/>
    <w:rsid w:val="00C8190A"/>
    <w:rsid w:val="00C824A8"/>
    <w:rsid w:val="00C84E3A"/>
    <w:rsid w:val="00C85719"/>
    <w:rsid w:val="00C86C10"/>
    <w:rsid w:val="00C87186"/>
    <w:rsid w:val="00C92568"/>
    <w:rsid w:val="00C92FA5"/>
    <w:rsid w:val="00C933CF"/>
    <w:rsid w:val="00C9400F"/>
    <w:rsid w:val="00C97A29"/>
    <w:rsid w:val="00CA2925"/>
    <w:rsid w:val="00CA2FC5"/>
    <w:rsid w:val="00CA4B61"/>
    <w:rsid w:val="00CA547B"/>
    <w:rsid w:val="00CA6166"/>
    <w:rsid w:val="00CA63C7"/>
    <w:rsid w:val="00CA7180"/>
    <w:rsid w:val="00CA72F3"/>
    <w:rsid w:val="00CB0656"/>
    <w:rsid w:val="00CB4037"/>
    <w:rsid w:val="00CB5CEB"/>
    <w:rsid w:val="00CB7400"/>
    <w:rsid w:val="00CC0463"/>
    <w:rsid w:val="00CC0829"/>
    <w:rsid w:val="00CC18D2"/>
    <w:rsid w:val="00CC2A70"/>
    <w:rsid w:val="00CC3B89"/>
    <w:rsid w:val="00CC43AD"/>
    <w:rsid w:val="00CC45C0"/>
    <w:rsid w:val="00CC5392"/>
    <w:rsid w:val="00CC63B9"/>
    <w:rsid w:val="00CC67D9"/>
    <w:rsid w:val="00CD206D"/>
    <w:rsid w:val="00CD40FF"/>
    <w:rsid w:val="00CD4319"/>
    <w:rsid w:val="00CD4875"/>
    <w:rsid w:val="00CD69F2"/>
    <w:rsid w:val="00CD6BD3"/>
    <w:rsid w:val="00CE01C7"/>
    <w:rsid w:val="00CE08E3"/>
    <w:rsid w:val="00CE0E95"/>
    <w:rsid w:val="00CE269C"/>
    <w:rsid w:val="00CE4389"/>
    <w:rsid w:val="00CE4DD4"/>
    <w:rsid w:val="00CE516E"/>
    <w:rsid w:val="00CE587C"/>
    <w:rsid w:val="00CE6807"/>
    <w:rsid w:val="00CE713D"/>
    <w:rsid w:val="00CE754A"/>
    <w:rsid w:val="00CF0C52"/>
    <w:rsid w:val="00CF0CB4"/>
    <w:rsid w:val="00CF3112"/>
    <w:rsid w:val="00CF59CE"/>
    <w:rsid w:val="00CF6CA3"/>
    <w:rsid w:val="00CF6FDA"/>
    <w:rsid w:val="00CF7173"/>
    <w:rsid w:val="00D00342"/>
    <w:rsid w:val="00D0358A"/>
    <w:rsid w:val="00D0403B"/>
    <w:rsid w:val="00D06E8F"/>
    <w:rsid w:val="00D07E33"/>
    <w:rsid w:val="00D117C9"/>
    <w:rsid w:val="00D13F22"/>
    <w:rsid w:val="00D15FC6"/>
    <w:rsid w:val="00D16805"/>
    <w:rsid w:val="00D21F74"/>
    <w:rsid w:val="00D22079"/>
    <w:rsid w:val="00D22756"/>
    <w:rsid w:val="00D22942"/>
    <w:rsid w:val="00D23620"/>
    <w:rsid w:val="00D24046"/>
    <w:rsid w:val="00D2462C"/>
    <w:rsid w:val="00D266DB"/>
    <w:rsid w:val="00D27429"/>
    <w:rsid w:val="00D3182D"/>
    <w:rsid w:val="00D32236"/>
    <w:rsid w:val="00D3249D"/>
    <w:rsid w:val="00D32B35"/>
    <w:rsid w:val="00D337E3"/>
    <w:rsid w:val="00D33E65"/>
    <w:rsid w:val="00D34D37"/>
    <w:rsid w:val="00D3625A"/>
    <w:rsid w:val="00D3667B"/>
    <w:rsid w:val="00D36818"/>
    <w:rsid w:val="00D3689A"/>
    <w:rsid w:val="00D374B7"/>
    <w:rsid w:val="00D42A6D"/>
    <w:rsid w:val="00D44E24"/>
    <w:rsid w:val="00D4625A"/>
    <w:rsid w:val="00D46F0F"/>
    <w:rsid w:val="00D50680"/>
    <w:rsid w:val="00D50862"/>
    <w:rsid w:val="00D50A3B"/>
    <w:rsid w:val="00D51D8F"/>
    <w:rsid w:val="00D545C7"/>
    <w:rsid w:val="00D55F7E"/>
    <w:rsid w:val="00D56D63"/>
    <w:rsid w:val="00D575D3"/>
    <w:rsid w:val="00D578A5"/>
    <w:rsid w:val="00D6015C"/>
    <w:rsid w:val="00D61507"/>
    <w:rsid w:val="00D6162D"/>
    <w:rsid w:val="00D67165"/>
    <w:rsid w:val="00D67B0C"/>
    <w:rsid w:val="00D7062A"/>
    <w:rsid w:val="00D70E78"/>
    <w:rsid w:val="00D7111C"/>
    <w:rsid w:val="00D71C5F"/>
    <w:rsid w:val="00D7227E"/>
    <w:rsid w:val="00D72E44"/>
    <w:rsid w:val="00D73976"/>
    <w:rsid w:val="00D74E76"/>
    <w:rsid w:val="00D7577B"/>
    <w:rsid w:val="00D75860"/>
    <w:rsid w:val="00D80658"/>
    <w:rsid w:val="00D80B6C"/>
    <w:rsid w:val="00D81906"/>
    <w:rsid w:val="00D85940"/>
    <w:rsid w:val="00D86AF5"/>
    <w:rsid w:val="00D875CA"/>
    <w:rsid w:val="00D90B26"/>
    <w:rsid w:val="00D90F40"/>
    <w:rsid w:val="00D91BA2"/>
    <w:rsid w:val="00D928AA"/>
    <w:rsid w:val="00D931CE"/>
    <w:rsid w:val="00D9482F"/>
    <w:rsid w:val="00D94A35"/>
    <w:rsid w:val="00D9501A"/>
    <w:rsid w:val="00D97481"/>
    <w:rsid w:val="00DA09E7"/>
    <w:rsid w:val="00DA0C1A"/>
    <w:rsid w:val="00DA1D35"/>
    <w:rsid w:val="00DA6490"/>
    <w:rsid w:val="00DB0F4C"/>
    <w:rsid w:val="00DB1099"/>
    <w:rsid w:val="00DB1593"/>
    <w:rsid w:val="00DB31E3"/>
    <w:rsid w:val="00DB4DCE"/>
    <w:rsid w:val="00DB6F8C"/>
    <w:rsid w:val="00DB799C"/>
    <w:rsid w:val="00DC24EF"/>
    <w:rsid w:val="00DC2ECC"/>
    <w:rsid w:val="00DC3B72"/>
    <w:rsid w:val="00DC4CFA"/>
    <w:rsid w:val="00DC677C"/>
    <w:rsid w:val="00DC7D40"/>
    <w:rsid w:val="00DD049E"/>
    <w:rsid w:val="00DD0D78"/>
    <w:rsid w:val="00DD17F7"/>
    <w:rsid w:val="00DD1EC0"/>
    <w:rsid w:val="00DD292F"/>
    <w:rsid w:val="00DD2946"/>
    <w:rsid w:val="00DD3FA5"/>
    <w:rsid w:val="00DD5680"/>
    <w:rsid w:val="00DD6915"/>
    <w:rsid w:val="00DD7DF4"/>
    <w:rsid w:val="00DE093B"/>
    <w:rsid w:val="00DE31A2"/>
    <w:rsid w:val="00DE3D89"/>
    <w:rsid w:val="00DE45F1"/>
    <w:rsid w:val="00DE6C64"/>
    <w:rsid w:val="00DE7CC6"/>
    <w:rsid w:val="00DF0466"/>
    <w:rsid w:val="00DF0B11"/>
    <w:rsid w:val="00DF100D"/>
    <w:rsid w:val="00DF1E9B"/>
    <w:rsid w:val="00DF39C2"/>
    <w:rsid w:val="00DF602A"/>
    <w:rsid w:val="00DF6116"/>
    <w:rsid w:val="00DF62E1"/>
    <w:rsid w:val="00DF732D"/>
    <w:rsid w:val="00E005CD"/>
    <w:rsid w:val="00E01063"/>
    <w:rsid w:val="00E0132D"/>
    <w:rsid w:val="00E013D0"/>
    <w:rsid w:val="00E014B8"/>
    <w:rsid w:val="00E02F4A"/>
    <w:rsid w:val="00E04665"/>
    <w:rsid w:val="00E05A63"/>
    <w:rsid w:val="00E07D87"/>
    <w:rsid w:val="00E10C05"/>
    <w:rsid w:val="00E14AD9"/>
    <w:rsid w:val="00E16565"/>
    <w:rsid w:val="00E22FAF"/>
    <w:rsid w:val="00E23FD4"/>
    <w:rsid w:val="00E2453A"/>
    <w:rsid w:val="00E25B5D"/>
    <w:rsid w:val="00E30144"/>
    <w:rsid w:val="00E31FCD"/>
    <w:rsid w:val="00E32265"/>
    <w:rsid w:val="00E330E4"/>
    <w:rsid w:val="00E336C3"/>
    <w:rsid w:val="00E33ED3"/>
    <w:rsid w:val="00E358E2"/>
    <w:rsid w:val="00E368DE"/>
    <w:rsid w:val="00E36B95"/>
    <w:rsid w:val="00E37237"/>
    <w:rsid w:val="00E401FB"/>
    <w:rsid w:val="00E428D7"/>
    <w:rsid w:val="00E43A6D"/>
    <w:rsid w:val="00E43C58"/>
    <w:rsid w:val="00E47173"/>
    <w:rsid w:val="00E501C5"/>
    <w:rsid w:val="00E50EC6"/>
    <w:rsid w:val="00E51339"/>
    <w:rsid w:val="00E51BCF"/>
    <w:rsid w:val="00E51E9B"/>
    <w:rsid w:val="00E52914"/>
    <w:rsid w:val="00E52C2D"/>
    <w:rsid w:val="00E54D45"/>
    <w:rsid w:val="00E54E43"/>
    <w:rsid w:val="00E578D0"/>
    <w:rsid w:val="00E617D9"/>
    <w:rsid w:val="00E618A7"/>
    <w:rsid w:val="00E61A6B"/>
    <w:rsid w:val="00E61DE6"/>
    <w:rsid w:val="00E647F6"/>
    <w:rsid w:val="00E64FF7"/>
    <w:rsid w:val="00E65E85"/>
    <w:rsid w:val="00E65F69"/>
    <w:rsid w:val="00E662BE"/>
    <w:rsid w:val="00E67759"/>
    <w:rsid w:val="00E67D9C"/>
    <w:rsid w:val="00E70DA8"/>
    <w:rsid w:val="00E711A1"/>
    <w:rsid w:val="00E7281D"/>
    <w:rsid w:val="00E731DE"/>
    <w:rsid w:val="00E7512A"/>
    <w:rsid w:val="00E80907"/>
    <w:rsid w:val="00E80D48"/>
    <w:rsid w:val="00E81A37"/>
    <w:rsid w:val="00E822B7"/>
    <w:rsid w:val="00E82CDC"/>
    <w:rsid w:val="00E832B7"/>
    <w:rsid w:val="00E83B10"/>
    <w:rsid w:val="00E83EFE"/>
    <w:rsid w:val="00E84D65"/>
    <w:rsid w:val="00E850DF"/>
    <w:rsid w:val="00E85BA4"/>
    <w:rsid w:val="00E87E2E"/>
    <w:rsid w:val="00E908BC"/>
    <w:rsid w:val="00E91284"/>
    <w:rsid w:val="00E91295"/>
    <w:rsid w:val="00E923B5"/>
    <w:rsid w:val="00E94808"/>
    <w:rsid w:val="00E95BC9"/>
    <w:rsid w:val="00E95BFE"/>
    <w:rsid w:val="00E970A8"/>
    <w:rsid w:val="00EA05F9"/>
    <w:rsid w:val="00EA0BD4"/>
    <w:rsid w:val="00EA1FAF"/>
    <w:rsid w:val="00EA2FC2"/>
    <w:rsid w:val="00EA523A"/>
    <w:rsid w:val="00EA5F7E"/>
    <w:rsid w:val="00EA69F1"/>
    <w:rsid w:val="00EA7718"/>
    <w:rsid w:val="00EA77DA"/>
    <w:rsid w:val="00EA7D48"/>
    <w:rsid w:val="00EB008D"/>
    <w:rsid w:val="00EB0E24"/>
    <w:rsid w:val="00EB232C"/>
    <w:rsid w:val="00EB2816"/>
    <w:rsid w:val="00EB3E9A"/>
    <w:rsid w:val="00EB45F2"/>
    <w:rsid w:val="00EB58B4"/>
    <w:rsid w:val="00EB5C7C"/>
    <w:rsid w:val="00EB5CB3"/>
    <w:rsid w:val="00EB675C"/>
    <w:rsid w:val="00EB7799"/>
    <w:rsid w:val="00EB7ABF"/>
    <w:rsid w:val="00EC1B3B"/>
    <w:rsid w:val="00EC36B1"/>
    <w:rsid w:val="00EC3783"/>
    <w:rsid w:val="00EC5986"/>
    <w:rsid w:val="00EC5CDD"/>
    <w:rsid w:val="00EC6D22"/>
    <w:rsid w:val="00ED2738"/>
    <w:rsid w:val="00ED2828"/>
    <w:rsid w:val="00ED4156"/>
    <w:rsid w:val="00ED47DA"/>
    <w:rsid w:val="00ED5686"/>
    <w:rsid w:val="00ED6EDC"/>
    <w:rsid w:val="00EE13B9"/>
    <w:rsid w:val="00EE1F19"/>
    <w:rsid w:val="00EE1FDF"/>
    <w:rsid w:val="00EE2161"/>
    <w:rsid w:val="00EE285A"/>
    <w:rsid w:val="00EE2C8B"/>
    <w:rsid w:val="00EE50F4"/>
    <w:rsid w:val="00EE67CC"/>
    <w:rsid w:val="00EE7D59"/>
    <w:rsid w:val="00EF0DDF"/>
    <w:rsid w:val="00EF1303"/>
    <w:rsid w:val="00EF1913"/>
    <w:rsid w:val="00EF1AD5"/>
    <w:rsid w:val="00EF39C1"/>
    <w:rsid w:val="00EF408A"/>
    <w:rsid w:val="00EF4873"/>
    <w:rsid w:val="00EF517E"/>
    <w:rsid w:val="00EF53B1"/>
    <w:rsid w:val="00F00CB0"/>
    <w:rsid w:val="00F02FBA"/>
    <w:rsid w:val="00F0408A"/>
    <w:rsid w:val="00F04296"/>
    <w:rsid w:val="00F0429E"/>
    <w:rsid w:val="00F054FC"/>
    <w:rsid w:val="00F05FB9"/>
    <w:rsid w:val="00F07E92"/>
    <w:rsid w:val="00F155C6"/>
    <w:rsid w:val="00F15827"/>
    <w:rsid w:val="00F15B0B"/>
    <w:rsid w:val="00F16598"/>
    <w:rsid w:val="00F17088"/>
    <w:rsid w:val="00F17117"/>
    <w:rsid w:val="00F20BF7"/>
    <w:rsid w:val="00F20EAC"/>
    <w:rsid w:val="00F21790"/>
    <w:rsid w:val="00F21B06"/>
    <w:rsid w:val="00F22B11"/>
    <w:rsid w:val="00F2415B"/>
    <w:rsid w:val="00F24313"/>
    <w:rsid w:val="00F26362"/>
    <w:rsid w:val="00F26663"/>
    <w:rsid w:val="00F26BD1"/>
    <w:rsid w:val="00F274CD"/>
    <w:rsid w:val="00F2758E"/>
    <w:rsid w:val="00F27C14"/>
    <w:rsid w:val="00F31767"/>
    <w:rsid w:val="00F31EC2"/>
    <w:rsid w:val="00F34E16"/>
    <w:rsid w:val="00F368E7"/>
    <w:rsid w:val="00F36D9C"/>
    <w:rsid w:val="00F37427"/>
    <w:rsid w:val="00F37D49"/>
    <w:rsid w:val="00F418A9"/>
    <w:rsid w:val="00F41C8E"/>
    <w:rsid w:val="00F421C0"/>
    <w:rsid w:val="00F4384E"/>
    <w:rsid w:val="00F44BC1"/>
    <w:rsid w:val="00F45B06"/>
    <w:rsid w:val="00F5168E"/>
    <w:rsid w:val="00F53A41"/>
    <w:rsid w:val="00F53B0B"/>
    <w:rsid w:val="00F54E96"/>
    <w:rsid w:val="00F554D6"/>
    <w:rsid w:val="00F556AA"/>
    <w:rsid w:val="00F55F48"/>
    <w:rsid w:val="00F57AE2"/>
    <w:rsid w:val="00F60D4B"/>
    <w:rsid w:val="00F61AED"/>
    <w:rsid w:val="00F62C26"/>
    <w:rsid w:val="00F63343"/>
    <w:rsid w:val="00F63DFB"/>
    <w:rsid w:val="00F63F0B"/>
    <w:rsid w:val="00F64F50"/>
    <w:rsid w:val="00F653D0"/>
    <w:rsid w:val="00F707CA"/>
    <w:rsid w:val="00F7163E"/>
    <w:rsid w:val="00F7178F"/>
    <w:rsid w:val="00F7231F"/>
    <w:rsid w:val="00F7730D"/>
    <w:rsid w:val="00F81CD6"/>
    <w:rsid w:val="00F81D4E"/>
    <w:rsid w:val="00F82D95"/>
    <w:rsid w:val="00F83553"/>
    <w:rsid w:val="00F83A29"/>
    <w:rsid w:val="00F83AFC"/>
    <w:rsid w:val="00F84574"/>
    <w:rsid w:val="00F84AA8"/>
    <w:rsid w:val="00F8503B"/>
    <w:rsid w:val="00F8513C"/>
    <w:rsid w:val="00F8689B"/>
    <w:rsid w:val="00F86FD1"/>
    <w:rsid w:val="00F87A1A"/>
    <w:rsid w:val="00F9129A"/>
    <w:rsid w:val="00F913FD"/>
    <w:rsid w:val="00F930E1"/>
    <w:rsid w:val="00F95CA0"/>
    <w:rsid w:val="00F97D2C"/>
    <w:rsid w:val="00FA0954"/>
    <w:rsid w:val="00FA1A90"/>
    <w:rsid w:val="00FA4022"/>
    <w:rsid w:val="00FA4C6A"/>
    <w:rsid w:val="00FA4EA4"/>
    <w:rsid w:val="00FA5235"/>
    <w:rsid w:val="00FA70CA"/>
    <w:rsid w:val="00FB1A4A"/>
    <w:rsid w:val="00FB4E49"/>
    <w:rsid w:val="00FB55A1"/>
    <w:rsid w:val="00FB60F0"/>
    <w:rsid w:val="00FB6424"/>
    <w:rsid w:val="00FB6C28"/>
    <w:rsid w:val="00FB6EFA"/>
    <w:rsid w:val="00FB6FE4"/>
    <w:rsid w:val="00FB72E4"/>
    <w:rsid w:val="00FC126A"/>
    <w:rsid w:val="00FC2840"/>
    <w:rsid w:val="00FC33FD"/>
    <w:rsid w:val="00FC3933"/>
    <w:rsid w:val="00FC4C1A"/>
    <w:rsid w:val="00FC51CD"/>
    <w:rsid w:val="00FC5C50"/>
    <w:rsid w:val="00FC774A"/>
    <w:rsid w:val="00FC7816"/>
    <w:rsid w:val="00FC7907"/>
    <w:rsid w:val="00FC7D9E"/>
    <w:rsid w:val="00FD1591"/>
    <w:rsid w:val="00FD16DF"/>
    <w:rsid w:val="00FD4096"/>
    <w:rsid w:val="00FD46A6"/>
    <w:rsid w:val="00FD4897"/>
    <w:rsid w:val="00FD501A"/>
    <w:rsid w:val="00FD7323"/>
    <w:rsid w:val="00FD744B"/>
    <w:rsid w:val="00FD7512"/>
    <w:rsid w:val="00FD7D34"/>
    <w:rsid w:val="00FE036E"/>
    <w:rsid w:val="00FE0A8B"/>
    <w:rsid w:val="00FE1FAD"/>
    <w:rsid w:val="00FE2FB5"/>
    <w:rsid w:val="00FE30E1"/>
    <w:rsid w:val="00FE5DC0"/>
    <w:rsid w:val="00FE62EC"/>
    <w:rsid w:val="00FE6DDE"/>
    <w:rsid w:val="00FE7361"/>
    <w:rsid w:val="00FE779D"/>
    <w:rsid w:val="00FE7A11"/>
    <w:rsid w:val="00FE7E27"/>
    <w:rsid w:val="00FF1BCD"/>
    <w:rsid w:val="00FF20FF"/>
    <w:rsid w:val="00FF22AB"/>
    <w:rsid w:val="00FF43FC"/>
    <w:rsid w:val="00FF4958"/>
    <w:rsid w:val="00FF4A80"/>
    <w:rsid w:val="00FF5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216CCB"/>
  <w15:docId w15:val="{803F4BBB-D603-4C98-AE3C-6986C869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933"/>
    <w:pPr>
      <w:widowControl w:val="0"/>
    </w:pPr>
  </w:style>
  <w:style w:type="paragraph" w:styleId="1">
    <w:name w:val="heading 1"/>
    <w:basedOn w:val="a"/>
    <w:next w:val="a"/>
    <w:link w:val="10"/>
    <w:qFormat/>
    <w:rsid w:val="00FC3933"/>
    <w:pPr>
      <w:keepNext/>
      <w:spacing w:line="360" w:lineRule="auto"/>
      <w:jc w:val="center"/>
      <w:outlineLvl w:val="0"/>
    </w:pPr>
    <w:rPr>
      <w:b/>
      <w:sz w:val="26"/>
    </w:rPr>
  </w:style>
  <w:style w:type="paragraph" w:styleId="2">
    <w:name w:val="heading 2"/>
    <w:basedOn w:val="a"/>
    <w:next w:val="a"/>
    <w:qFormat/>
    <w:rsid w:val="00FC3933"/>
    <w:pPr>
      <w:keepNext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rsid w:val="00FC3933"/>
    <w:pPr>
      <w:keepNext/>
      <w:ind w:right="-105"/>
      <w:jc w:val="center"/>
      <w:outlineLvl w:val="2"/>
    </w:pPr>
    <w:rPr>
      <w:b/>
      <w:spacing w:val="2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Гиперссылка1"/>
    <w:rsid w:val="00FC3933"/>
    <w:rPr>
      <w:color w:val="0000FF"/>
      <w:u w:val="single"/>
    </w:rPr>
  </w:style>
  <w:style w:type="paragraph" w:styleId="a3">
    <w:name w:val="Body Text Indent"/>
    <w:basedOn w:val="a"/>
    <w:rsid w:val="00FC3933"/>
    <w:pPr>
      <w:autoSpaceDE w:val="0"/>
      <w:autoSpaceDN w:val="0"/>
      <w:adjustRightInd w:val="0"/>
      <w:ind w:left="1309"/>
    </w:pPr>
    <w:rPr>
      <w:sz w:val="26"/>
    </w:rPr>
  </w:style>
  <w:style w:type="paragraph" w:styleId="a4">
    <w:name w:val="Body Text"/>
    <w:basedOn w:val="a"/>
    <w:link w:val="a5"/>
    <w:rsid w:val="00FC3933"/>
    <w:pPr>
      <w:widowControl/>
      <w:jc w:val="center"/>
    </w:pPr>
    <w:rPr>
      <w:b/>
      <w:sz w:val="28"/>
    </w:rPr>
  </w:style>
  <w:style w:type="paragraph" w:styleId="20">
    <w:name w:val="Body Text Indent 2"/>
    <w:basedOn w:val="a"/>
    <w:rsid w:val="00FC3933"/>
    <w:pPr>
      <w:ind w:firstLine="709"/>
      <w:jc w:val="both"/>
    </w:pPr>
    <w:rPr>
      <w:sz w:val="26"/>
    </w:rPr>
  </w:style>
  <w:style w:type="paragraph" w:styleId="30">
    <w:name w:val="Body Text Indent 3"/>
    <w:basedOn w:val="a"/>
    <w:rsid w:val="00FC3933"/>
    <w:pPr>
      <w:widowControl/>
      <w:ind w:firstLine="567"/>
      <w:jc w:val="both"/>
    </w:pPr>
    <w:rPr>
      <w:sz w:val="26"/>
    </w:rPr>
  </w:style>
  <w:style w:type="character" w:styleId="a6">
    <w:name w:val="Hyperlink"/>
    <w:rsid w:val="00A30442"/>
    <w:rPr>
      <w:color w:val="0000FF"/>
      <w:u w:val="single"/>
    </w:rPr>
  </w:style>
  <w:style w:type="paragraph" w:styleId="a7">
    <w:name w:val="Balloon Text"/>
    <w:basedOn w:val="a"/>
    <w:semiHidden/>
    <w:rsid w:val="00A30442"/>
    <w:rPr>
      <w:rFonts w:ascii="Tahoma" w:hAnsi="Tahoma" w:cs="Tahoma"/>
      <w:sz w:val="16"/>
      <w:szCs w:val="16"/>
    </w:rPr>
  </w:style>
  <w:style w:type="paragraph" w:customStyle="1" w:styleId="21">
    <w:name w:val="Знак2"/>
    <w:basedOn w:val="a"/>
    <w:rsid w:val="00C06BBE"/>
    <w:pPr>
      <w:adjustRightInd w:val="0"/>
      <w:spacing w:after="160" w:line="240" w:lineRule="exact"/>
      <w:jc w:val="right"/>
    </w:pPr>
    <w:rPr>
      <w:lang w:val="en-GB" w:eastAsia="en-US"/>
    </w:rPr>
  </w:style>
  <w:style w:type="paragraph" w:styleId="a8">
    <w:name w:val="List Paragraph"/>
    <w:basedOn w:val="a"/>
    <w:link w:val="a9"/>
    <w:uiPriority w:val="34"/>
    <w:qFormat/>
    <w:rsid w:val="00C06BBE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Normal (Web)"/>
    <w:basedOn w:val="a"/>
    <w:uiPriority w:val="99"/>
    <w:rsid w:val="00C06BBE"/>
    <w:pPr>
      <w:widowControl/>
      <w:spacing w:before="100" w:beforeAutospacing="1" w:after="100" w:afterAutospacing="1" w:line="360" w:lineRule="auto"/>
      <w:ind w:firstLine="709"/>
    </w:pPr>
    <w:rPr>
      <w:rFonts w:ascii="Georgia" w:eastAsia="MS Mincho" w:hAnsi="Georgia"/>
      <w:color w:val="000000"/>
      <w:sz w:val="18"/>
      <w:szCs w:val="18"/>
    </w:rPr>
  </w:style>
  <w:style w:type="character" w:customStyle="1" w:styleId="a5">
    <w:name w:val="Основной текст Знак"/>
    <w:link w:val="a4"/>
    <w:rsid w:val="00C06BBE"/>
    <w:rPr>
      <w:b/>
      <w:sz w:val="28"/>
      <w:lang w:val="ru-RU" w:eastAsia="ru-RU" w:bidi="ar-SA"/>
    </w:rPr>
  </w:style>
  <w:style w:type="paragraph" w:customStyle="1" w:styleId="12">
    <w:name w:val="Абзац списка1"/>
    <w:basedOn w:val="a"/>
    <w:rsid w:val="00C06BBE"/>
    <w:pPr>
      <w:widowControl/>
      <w:ind w:left="720"/>
    </w:pPr>
    <w:rPr>
      <w:rFonts w:eastAsia="Calibri"/>
      <w:sz w:val="24"/>
      <w:szCs w:val="24"/>
    </w:rPr>
  </w:style>
  <w:style w:type="paragraph" w:customStyle="1" w:styleId="p3">
    <w:name w:val="p3"/>
    <w:basedOn w:val="a"/>
    <w:rsid w:val="00C06BB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C06BBE"/>
  </w:style>
  <w:style w:type="paragraph" w:styleId="31">
    <w:name w:val="Body Text 3"/>
    <w:basedOn w:val="a"/>
    <w:rsid w:val="00C06BBE"/>
    <w:pPr>
      <w:spacing w:after="120"/>
    </w:pPr>
    <w:rPr>
      <w:sz w:val="16"/>
      <w:szCs w:val="16"/>
    </w:rPr>
  </w:style>
  <w:style w:type="paragraph" w:styleId="22">
    <w:name w:val="Body Text 2"/>
    <w:basedOn w:val="a"/>
    <w:rsid w:val="00C06BBE"/>
    <w:pPr>
      <w:spacing w:after="120" w:line="480" w:lineRule="auto"/>
    </w:pPr>
  </w:style>
  <w:style w:type="paragraph" w:styleId="ab">
    <w:name w:val="header"/>
    <w:basedOn w:val="a"/>
    <w:link w:val="ac"/>
    <w:uiPriority w:val="99"/>
    <w:rsid w:val="00B969D7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B969D7"/>
  </w:style>
  <w:style w:type="paragraph" w:customStyle="1" w:styleId="5">
    <w:name w:val="Знак Знак5 Знак Знак"/>
    <w:basedOn w:val="a"/>
    <w:rsid w:val="00B9458E"/>
    <w:pPr>
      <w:widowControl/>
    </w:pPr>
    <w:rPr>
      <w:rFonts w:ascii="Verdana" w:hAnsi="Verdana" w:cs="Verdana"/>
      <w:lang w:val="en-US" w:eastAsia="en-US"/>
    </w:rPr>
  </w:style>
  <w:style w:type="paragraph" w:customStyle="1" w:styleId="23">
    <w:name w:val="Знак Знак2 Знак Знак Знак Знак"/>
    <w:basedOn w:val="a"/>
    <w:rsid w:val="00B83C2D"/>
    <w:pPr>
      <w:widowControl/>
      <w:jc w:val="both"/>
    </w:pPr>
    <w:rPr>
      <w:rFonts w:ascii="Verdana" w:eastAsia="SimSun" w:hAnsi="Verdana" w:cs="Verdana"/>
      <w:lang w:val="en-US" w:eastAsia="en-US"/>
    </w:rPr>
  </w:style>
  <w:style w:type="paragraph" w:styleId="ae">
    <w:name w:val="footnote text"/>
    <w:basedOn w:val="a"/>
    <w:link w:val="af"/>
    <w:rsid w:val="00057D4B"/>
    <w:pPr>
      <w:widowControl/>
    </w:pPr>
  </w:style>
  <w:style w:type="character" w:customStyle="1" w:styleId="af">
    <w:name w:val="Текст сноски Знак"/>
    <w:basedOn w:val="a0"/>
    <w:link w:val="ae"/>
    <w:rsid w:val="00057D4B"/>
  </w:style>
  <w:style w:type="paragraph" w:styleId="af0">
    <w:name w:val="footer"/>
    <w:basedOn w:val="a"/>
    <w:link w:val="af1"/>
    <w:uiPriority w:val="99"/>
    <w:unhideWhenUsed/>
    <w:rsid w:val="00DC677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C677C"/>
  </w:style>
  <w:style w:type="paragraph" w:customStyle="1" w:styleId="24">
    <w:name w:val="Знак2"/>
    <w:basedOn w:val="a"/>
    <w:rsid w:val="00EB0E24"/>
    <w:pPr>
      <w:adjustRightInd w:val="0"/>
      <w:spacing w:after="160" w:line="240" w:lineRule="exact"/>
      <w:jc w:val="right"/>
    </w:pPr>
    <w:rPr>
      <w:lang w:val="en-GB" w:eastAsia="en-US"/>
    </w:rPr>
  </w:style>
  <w:style w:type="table" w:styleId="af2">
    <w:name w:val="Table Grid"/>
    <w:basedOn w:val="a1"/>
    <w:uiPriority w:val="39"/>
    <w:rsid w:val="00492C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57AE2"/>
  </w:style>
  <w:style w:type="paragraph" w:customStyle="1" w:styleId="ConsPlusNormal">
    <w:name w:val="ConsPlusNormal"/>
    <w:link w:val="ConsPlusNormal0"/>
    <w:qFormat/>
    <w:rsid w:val="004A367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</w:rPr>
  </w:style>
  <w:style w:type="character" w:customStyle="1" w:styleId="ac">
    <w:name w:val="Верхний колонтитул Знак"/>
    <w:basedOn w:val="a0"/>
    <w:link w:val="ab"/>
    <w:uiPriority w:val="99"/>
    <w:rsid w:val="00435920"/>
  </w:style>
  <w:style w:type="paragraph" w:customStyle="1" w:styleId="13">
    <w:name w:val="Заголовой 1 ур"/>
    <w:basedOn w:val="a"/>
    <w:link w:val="14"/>
    <w:qFormat/>
    <w:rsid w:val="00576606"/>
    <w:pPr>
      <w:widowControl/>
      <w:autoSpaceDE w:val="0"/>
      <w:autoSpaceDN w:val="0"/>
      <w:adjustRightInd w:val="0"/>
      <w:spacing w:after="240" w:line="360" w:lineRule="auto"/>
      <w:ind w:left="-142" w:right="-2" w:firstLine="709"/>
      <w:jc w:val="center"/>
      <w:outlineLvl w:val="0"/>
    </w:pPr>
    <w:rPr>
      <w:b/>
      <w:color w:val="000000"/>
      <w:sz w:val="28"/>
      <w:szCs w:val="28"/>
    </w:rPr>
  </w:style>
  <w:style w:type="character" w:customStyle="1" w:styleId="14">
    <w:name w:val="Заголовой 1 ур Знак"/>
    <w:link w:val="13"/>
    <w:rsid w:val="00576606"/>
    <w:rPr>
      <w:b/>
      <w:color w:val="000000"/>
      <w:sz w:val="28"/>
      <w:szCs w:val="28"/>
    </w:rPr>
  </w:style>
  <w:style w:type="character" w:customStyle="1" w:styleId="a9">
    <w:name w:val="Абзац списка Знак"/>
    <w:link w:val="a8"/>
    <w:uiPriority w:val="34"/>
    <w:locked/>
    <w:rsid w:val="00414BD2"/>
    <w:rPr>
      <w:rFonts w:ascii="Calibri" w:hAnsi="Calibri"/>
      <w:sz w:val="22"/>
      <w:szCs w:val="22"/>
    </w:rPr>
  </w:style>
  <w:style w:type="character" w:styleId="af3">
    <w:name w:val="annotation reference"/>
    <w:basedOn w:val="a0"/>
    <w:uiPriority w:val="99"/>
    <w:semiHidden/>
    <w:unhideWhenUsed/>
    <w:rsid w:val="00870B3C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70B3C"/>
  </w:style>
  <w:style w:type="character" w:customStyle="1" w:styleId="af5">
    <w:name w:val="Текст примечания Знак"/>
    <w:basedOn w:val="a0"/>
    <w:link w:val="af4"/>
    <w:uiPriority w:val="99"/>
    <w:semiHidden/>
    <w:rsid w:val="00870B3C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70B3C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870B3C"/>
    <w:rPr>
      <w:b/>
      <w:bCs/>
    </w:rPr>
  </w:style>
  <w:style w:type="paragraph" w:customStyle="1" w:styleId="Default">
    <w:name w:val="Default"/>
    <w:link w:val="Default0"/>
    <w:qFormat/>
    <w:rsid w:val="004905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Default0">
    <w:name w:val="Default Знак"/>
    <w:link w:val="Default"/>
    <w:rsid w:val="0049059B"/>
    <w:rPr>
      <w:rFonts w:eastAsia="Calibri"/>
      <w:color w:val="000000"/>
      <w:sz w:val="24"/>
      <w:szCs w:val="24"/>
      <w:lang w:eastAsia="en-US"/>
    </w:rPr>
  </w:style>
  <w:style w:type="paragraph" w:customStyle="1" w:styleId="d-inline-block">
    <w:name w:val="d-inline-block"/>
    <w:basedOn w:val="a"/>
    <w:rsid w:val="00C123A6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8">
    <w:name w:val="Unresolved Mention"/>
    <w:basedOn w:val="a0"/>
    <w:uiPriority w:val="99"/>
    <w:semiHidden/>
    <w:unhideWhenUsed/>
    <w:rsid w:val="00FC33F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D81906"/>
    <w:rPr>
      <w:b/>
      <w:sz w:val="26"/>
    </w:rPr>
  </w:style>
  <w:style w:type="character" w:customStyle="1" w:styleId="ConsPlusNormal0">
    <w:name w:val="ConsPlusNormal Знак"/>
    <w:basedOn w:val="a0"/>
    <w:link w:val="ConsPlusNormal"/>
    <w:locked/>
    <w:rsid w:val="005A1E55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5;&#1072;&#1087;&#1082;&#1072;%20&#1086;&#1073;&#1084;&#1077;&#1085;&#1072;\&#1053;&#1054;&#1042;&#1067;&#1045;%20&#1041;&#1051;&#1040;&#1053;&#1050;&#1048;%20&#1072;&#1076;&#1084;&#1080;&#1085;&#1080;&#1089;&#1090;&#1088;&#1072;&#1094;&#1080;&#1080;%20&#1040;&#1043;&#1054;\&#1041;&#1083;&#1072;&#1085;&#1082;-&#1059;&#1075;&#1083;&#1086;&#1074;&#1086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2D114B-DD5F-4359-864A-1944023D9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Бланк-Угловой</Template>
  <TotalTime>1199</TotalTime>
  <Pages>7</Pages>
  <Words>2585</Words>
  <Characters>14737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 Герасимова</dc:creator>
  <cp:lastModifiedBy>Черонощекова</cp:lastModifiedBy>
  <cp:revision>222</cp:revision>
  <cp:lastPrinted>2026-03-27T01:08:00Z</cp:lastPrinted>
  <dcterms:created xsi:type="dcterms:W3CDTF">2024-03-15T00:03:00Z</dcterms:created>
  <dcterms:modified xsi:type="dcterms:W3CDTF">2026-03-31T01:13:00Z</dcterms:modified>
</cp:coreProperties>
</file>