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A3C21" w:rsidRDefault="006A3C21" w:rsidP="00AE0726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</w:p>
    <w:p w:rsidR="00C37C14" w:rsidRDefault="00C37C14" w:rsidP="00006118">
      <w:pPr>
        <w:tabs>
          <w:tab w:val="left" w:pos="0"/>
        </w:tabs>
        <w:jc w:val="both"/>
        <w:rPr>
          <w:sz w:val="26"/>
          <w:szCs w:val="26"/>
        </w:rPr>
      </w:pPr>
    </w:p>
    <w:p w:rsidR="006A3C21" w:rsidRDefault="004B5B24" w:rsidP="006A3C21">
      <w:pPr>
        <w:tabs>
          <w:tab w:val="left" w:pos="0"/>
        </w:tabs>
        <w:spacing w:line="360" w:lineRule="auto"/>
        <w:jc w:val="both"/>
        <w:rPr>
          <w:b/>
          <w:sz w:val="26"/>
          <w:szCs w:val="26"/>
        </w:rPr>
      </w:pPr>
      <w:r w:rsidRPr="004B5B24">
        <w:rPr>
          <w:b/>
          <w:sz w:val="26"/>
          <w:szCs w:val="26"/>
        </w:rPr>
        <w:t xml:space="preserve">                                                    ПОЛОЖЕНИЕ</w:t>
      </w:r>
      <w:r>
        <w:rPr>
          <w:b/>
          <w:sz w:val="26"/>
          <w:szCs w:val="26"/>
        </w:rPr>
        <w:t xml:space="preserve"> </w:t>
      </w:r>
    </w:p>
    <w:p w:rsidR="004B5B24" w:rsidRDefault="004B5B24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о проведении регионального этапа открытого экологического</w:t>
      </w:r>
    </w:p>
    <w:p w:rsidR="004B5B24" w:rsidRDefault="004B5B24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фотоконкурса с международным участием</w:t>
      </w:r>
    </w:p>
    <w:p w:rsidR="004B5B24" w:rsidRDefault="004B5B24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«Экоселфи-селфи с пользой» </w:t>
      </w:r>
    </w:p>
    <w:p w:rsidR="004B5B24" w:rsidRDefault="004B5B24" w:rsidP="004B5B24">
      <w:pPr>
        <w:tabs>
          <w:tab w:val="left" w:pos="0"/>
        </w:tabs>
        <w:jc w:val="both"/>
        <w:rPr>
          <w:b/>
          <w:sz w:val="26"/>
          <w:szCs w:val="26"/>
        </w:rPr>
      </w:pPr>
    </w:p>
    <w:p w:rsidR="004B5B24" w:rsidRPr="0012719A" w:rsidRDefault="004B5B24" w:rsidP="004B5B24">
      <w:pPr>
        <w:pStyle w:val="ac"/>
        <w:tabs>
          <w:tab w:val="left" w:pos="0"/>
        </w:tabs>
        <w:ind w:left="2844"/>
        <w:jc w:val="both"/>
        <w:rPr>
          <w:b/>
          <w:sz w:val="26"/>
          <w:szCs w:val="26"/>
        </w:rPr>
      </w:pPr>
      <w:r w:rsidRPr="0012719A">
        <w:rPr>
          <w:b/>
          <w:sz w:val="26"/>
          <w:szCs w:val="26"/>
          <w:lang w:val="en-US"/>
        </w:rPr>
        <w:t>I</w:t>
      </w:r>
      <w:r w:rsidRPr="0012719A">
        <w:rPr>
          <w:b/>
          <w:sz w:val="26"/>
          <w:szCs w:val="26"/>
        </w:rPr>
        <w:t>. Общие положения</w:t>
      </w:r>
    </w:p>
    <w:p w:rsidR="004B5B24" w:rsidRDefault="00006118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B5B24">
        <w:rPr>
          <w:sz w:val="26"/>
          <w:szCs w:val="26"/>
        </w:rPr>
        <w:t>Экологический фотоконкурс «Экоселфи-селфи с пользой»</w:t>
      </w:r>
      <w:r w:rsidR="0009708C">
        <w:rPr>
          <w:sz w:val="26"/>
          <w:szCs w:val="26"/>
        </w:rPr>
        <w:t xml:space="preserve"> (далее-Фотоконкурс)</w:t>
      </w:r>
      <w:r w:rsidR="004B5B24">
        <w:rPr>
          <w:sz w:val="26"/>
          <w:szCs w:val="26"/>
        </w:rPr>
        <w:t xml:space="preserve">  является проектом подкомиссии по экологии Ассоциации региональных администраций стран Северо-Восточной Азии.</w:t>
      </w:r>
    </w:p>
    <w:p w:rsidR="004B5B24" w:rsidRDefault="004B5B24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Цели фотоконкурса:  формирование экологической культуры населения посредством привлечения жителей к активной природоохранной деятельности.</w:t>
      </w:r>
    </w:p>
    <w:p w:rsidR="004B5B24" w:rsidRPr="0012719A" w:rsidRDefault="004B5B24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2719A">
        <w:rPr>
          <w:b/>
          <w:sz w:val="26"/>
          <w:szCs w:val="26"/>
          <w:lang w:val="en-US"/>
        </w:rPr>
        <w:t>II</w:t>
      </w:r>
      <w:r w:rsidRPr="0012719A">
        <w:rPr>
          <w:b/>
          <w:sz w:val="26"/>
          <w:szCs w:val="26"/>
        </w:rPr>
        <w:t>. Организаторы</w:t>
      </w:r>
    </w:p>
    <w:p w:rsidR="004F2E68" w:rsidRDefault="004B5B24" w:rsidP="0009708C">
      <w:pPr>
        <w:tabs>
          <w:tab w:val="left" w:pos="0"/>
        </w:tabs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Организатором Фотоконкурса является администрация Томской власти.</w:t>
      </w:r>
      <w:r w:rsidR="004F2E68">
        <w:rPr>
          <w:sz w:val="26"/>
          <w:szCs w:val="26"/>
        </w:rPr>
        <w:t xml:space="preserve">  </w:t>
      </w:r>
    </w:p>
    <w:p w:rsidR="0009708C" w:rsidRDefault="004B5B24" w:rsidP="004F2E68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Региональный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9708C">
        <w:rPr>
          <w:sz w:val="26"/>
          <w:szCs w:val="26"/>
        </w:rPr>
        <w:t>э</w:t>
      </w:r>
      <w:r>
        <w:rPr>
          <w:sz w:val="26"/>
          <w:szCs w:val="26"/>
        </w:rPr>
        <w:t xml:space="preserve">тап 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>Фотоконкурса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Приморскому 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>краю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организует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</w:t>
      </w:r>
      <w:r w:rsidR="0009708C">
        <w:rPr>
          <w:sz w:val="26"/>
          <w:szCs w:val="26"/>
        </w:rPr>
        <w:t xml:space="preserve">    </w:t>
      </w:r>
    </w:p>
    <w:p w:rsidR="00F52E6F" w:rsidRDefault="004B5B24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проводит департамент природных ресурсов и охраны окружающей среды Приморского края</w:t>
      </w:r>
      <w:r w:rsidR="0009708C">
        <w:rPr>
          <w:sz w:val="26"/>
          <w:szCs w:val="26"/>
        </w:rPr>
        <w:t xml:space="preserve"> (далее Департамент</w:t>
      </w:r>
      <w:r w:rsidR="008C6C02">
        <w:rPr>
          <w:sz w:val="26"/>
          <w:szCs w:val="26"/>
        </w:rPr>
        <w:t xml:space="preserve"> природных  ресурсов и охраны окружающей среды</w:t>
      </w:r>
      <w:r w:rsidR="0009708C">
        <w:rPr>
          <w:sz w:val="26"/>
          <w:szCs w:val="26"/>
        </w:rPr>
        <w:t>)</w:t>
      </w:r>
      <w:r>
        <w:rPr>
          <w:sz w:val="26"/>
          <w:szCs w:val="26"/>
        </w:rPr>
        <w:t>, который в том числе: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 информацию о Региональном этапе Фотоконкурса;</w:t>
      </w:r>
      <w:r w:rsidR="0009708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организует прием и рассмотрение конкурсных работ на Региональном этапе  Фотокнкурса; подводит  итоги конкурсного отбора</w:t>
      </w:r>
      <w:r w:rsidR="00F52E6F">
        <w:rPr>
          <w:sz w:val="26"/>
          <w:szCs w:val="26"/>
        </w:rPr>
        <w:t xml:space="preserve">  на Региональном этапе Фотоконкурса;</w:t>
      </w:r>
      <w:r w:rsidR="0009708C">
        <w:rPr>
          <w:sz w:val="26"/>
          <w:szCs w:val="26"/>
        </w:rPr>
        <w:t xml:space="preserve"> </w:t>
      </w:r>
      <w:r w:rsidR="00F52E6F">
        <w:rPr>
          <w:sz w:val="26"/>
          <w:szCs w:val="26"/>
        </w:rPr>
        <w:t>доводит итоги Конкурсного отбора администрацией Томской области до участников;</w:t>
      </w:r>
      <w:r w:rsidR="0009708C">
        <w:rPr>
          <w:sz w:val="26"/>
          <w:szCs w:val="26"/>
        </w:rPr>
        <w:t xml:space="preserve"> </w:t>
      </w:r>
      <w:r w:rsidR="00F52E6F">
        <w:rPr>
          <w:sz w:val="26"/>
          <w:szCs w:val="26"/>
        </w:rPr>
        <w:t xml:space="preserve"> пересылает призы, дипломы победителям и сертификаты участникам Фотоконкурса, предоставленные администрацией Томской области.</w:t>
      </w:r>
      <w:r w:rsidR="00006118">
        <w:rPr>
          <w:sz w:val="26"/>
          <w:szCs w:val="26"/>
        </w:rPr>
        <w:t xml:space="preserve"> </w:t>
      </w:r>
    </w:p>
    <w:p w:rsidR="00006118" w:rsidRDefault="00006118" w:rsidP="004B5B24">
      <w:pPr>
        <w:tabs>
          <w:tab w:val="left" w:pos="0"/>
        </w:tabs>
        <w:jc w:val="both"/>
        <w:rPr>
          <w:sz w:val="26"/>
          <w:szCs w:val="26"/>
        </w:rPr>
      </w:pPr>
    </w:p>
    <w:p w:rsidR="00F52E6F" w:rsidRPr="0012719A" w:rsidRDefault="00F52E6F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2719A">
        <w:rPr>
          <w:b/>
          <w:sz w:val="26"/>
          <w:szCs w:val="26"/>
          <w:lang w:val="en-US"/>
        </w:rPr>
        <w:t>III</w:t>
      </w:r>
      <w:r w:rsidRPr="0012719A">
        <w:rPr>
          <w:b/>
          <w:sz w:val="26"/>
          <w:szCs w:val="26"/>
        </w:rPr>
        <w:t>. Сроки проведения</w:t>
      </w:r>
    </w:p>
    <w:p w:rsidR="00F52E6F" w:rsidRDefault="00006118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52E6F">
        <w:rPr>
          <w:sz w:val="26"/>
          <w:szCs w:val="26"/>
        </w:rPr>
        <w:t>Региональный этап Фотоконкурса в заочной форме в г. Владивостоке:</w:t>
      </w:r>
      <w:r w:rsidR="004F2E68">
        <w:rPr>
          <w:sz w:val="26"/>
          <w:szCs w:val="26"/>
        </w:rPr>
        <w:t xml:space="preserve"> </w:t>
      </w:r>
    </w:p>
    <w:p w:rsidR="00F52E6F" w:rsidRDefault="001079B3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9708C">
        <w:rPr>
          <w:sz w:val="26"/>
          <w:szCs w:val="26"/>
        </w:rPr>
        <w:t>с</w:t>
      </w:r>
      <w:r w:rsidR="00F52E6F">
        <w:rPr>
          <w:sz w:val="26"/>
          <w:szCs w:val="26"/>
        </w:rPr>
        <w:t xml:space="preserve">  5 июня 2019 года по 5  октября 2019 года включительно участники представляют работы в электронном  виде(по электронной почте и почтовым отправлением на электронных носителях-компакт-дисках, флэш-накопителях) вместе с заполненной заявкой в Департамент согласно указанным в разделе V настоящего положения контактным данным;</w:t>
      </w:r>
    </w:p>
    <w:p w:rsidR="00F52E6F" w:rsidRDefault="0009708C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с</w:t>
      </w:r>
      <w:r w:rsidR="00F52E6F">
        <w:rPr>
          <w:sz w:val="26"/>
          <w:szCs w:val="26"/>
        </w:rPr>
        <w:t xml:space="preserve"> 6 октября по 20  октября 2019 года Департамент оценивает и отбирает лучшие работы;</w:t>
      </w:r>
    </w:p>
    <w:p w:rsidR="00F52E6F" w:rsidRDefault="0009708C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52E6F">
        <w:rPr>
          <w:sz w:val="26"/>
          <w:szCs w:val="26"/>
        </w:rPr>
        <w:t>25 октября 2019 года Департамент объявляет победителей конкурсного отбора,  размещает информацию о них на странице департамента официального сайта Администрации Приморского края (</w:t>
      </w:r>
      <w:hyperlink r:id="rId8" w:history="1">
        <w:r w:rsidR="00F52E6F" w:rsidRPr="00247400">
          <w:rPr>
            <w:rStyle w:val="a3"/>
            <w:sz w:val="26"/>
            <w:szCs w:val="26"/>
            <w:lang w:val="en-US"/>
          </w:rPr>
          <w:t>www</w:t>
        </w:r>
        <w:r w:rsidR="00F52E6F" w:rsidRPr="00F52E6F">
          <w:rPr>
            <w:rStyle w:val="a3"/>
            <w:sz w:val="26"/>
            <w:szCs w:val="26"/>
          </w:rPr>
          <w:t>.</w:t>
        </w:r>
        <w:r w:rsidR="00F52E6F" w:rsidRPr="00247400">
          <w:rPr>
            <w:rStyle w:val="a3"/>
            <w:sz w:val="26"/>
            <w:szCs w:val="26"/>
            <w:lang w:val="en-US"/>
          </w:rPr>
          <w:t>primorsky</w:t>
        </w:r>
        <w:r w:rsidR="00F52E6F" w:rsidRPr="00F52E6F">
          <w:rPr>
            <w:rStyle w:val="a3"/>
            <w:sz w:val="26"/>
            <w:szCs w:val="26"/>
          </w:rPr>
          <w:t>.</w:t>
        </w:r>
        <w:r w:rsidR="00F52E6F" w:rsidRPr="00247400">
          <w:rPr>
            <w:rStyle w:val="a3"/>
            <w:sz w:val="26"/>
            <w:szCs w:val="26"/>
            <w:lang w:val="en-US"/>
          </w:rPr>
          <w:t>ru</w:t>
        </w:r>
      </w:hyperlink>
      <w:r w:rsidR="00F52E6F" w:rsidRPr="00F52E6F">
        <w:rPr>
          <w:sz w:val="26"/>
          <w:szCs w:val="26"/>
        </w:rPr>
        <w:t xml:space="preserve">) </w:t>
      </w:r>
      <w:r w:rsidR="00F52E6F">
        <w:rPr>
          <w:sz w:val="26"/>
          <w:szCs w:val="26"/>
        </w:rPr>
        <w:t>и направляет работы победителй  в  администрацию Томской области.</w:t>
      </w:r>
    </w:p>
    <w:p w:rsidR="00F52E6F" w:rsidRDefault="00F52E6F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1-30   ноября 2019 года – оценка  работ администрацией Томской области.</w:t>
      </w:r>
    </w:p>
    <w:p w:rsidR="003A725F" w:rsidRDefault="00F52E6F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17  декабря 2019 года – подведение итогов, отправление призов победителям, размещение работ победителей на сайте администра</w:t>
      </w:r>
      <w:r w:rsidR="003A725F">
        <w:rPr>
          <w:sz w:val="26"/>
          <w:szCs w:val="26"/>
        </w:rPr>
        <w:t>ц</w:t>
      </w:r>
      <w:r>
        <w:rPr>
          <w:sz w:val="26"/>
          <w:szCs w:val="26"/>
        </w:rPr>
        <w:t>ией Томской области</w:t>
      </w:r>
      <w:r w:rsidR="003A725F">
        <w:rPr>
          <w:sz w:val="26"/>
          <w:szCs w:val="26"/>
        </w:rPr>
        <w:t>.</w:t>
      </w:r>
    </w:p>
    <w:p w:rsidR="00006118" w:rsidRDefault="00006118" w:rsidP="004B5B24">
      <w:pPr>
        <w:tabs>
          <w:tab w:val="left" w:pos="0"/>
        </w:tabs>
        <w:jc w:val="both"/>
        <w:rPr>
          <w:sz w:val="26"/>
          <w:szCs w:val="26"/>
        </w:rPr>
      </w:pPr>
    </w:p>
    <w:p w:rsidR="003A725F" w:rsidRPr="0012719A" w:rsidRDefault="003A725F" w:rsidP="004B5B24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2719A">
        <w:rPr>
          <w:b/>
          <w:sz w:val="26"/>
          <w:szCs w:val="26"/>
          <w:lang w:val="en-US"/>
        </w:rPr>
        <w:t>IV</w:t>
      </w:r>
      <w:r w:rsidRPr="0012719A">
        <w:rPr>
          <w:b/>
          <w:sz w:val="26"/>
          <w:szCs w:val="26"/>
        </w:rPr>
        <w:t>. Требования к работам</w:t>
      </w:r>
    </w:p>
    <w:p w:rsidR="003A725F" w:rsidRDefault="003A725F" w:rsidP="004B5B24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Фотографии</w:t>
      </w:r>
    </w:p>
    <w:p w:rsidR="00F52E6F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A725F">
        <w:rPr>
          <w:sz w:val="26"/>
          <w:szCs w:val="26"/>
        </w:rPr>
        <w:t xml:space="preserve">- </w:t>
      </w:r>
      <w:r w:rsidR="0009708C">
        <w:rPr>
          <w:sz w:val="26"/>
          <w:szCs w:val="26"/>
        </w:rPr>
        <w:t>ф</w:t>
      </w:r>
      <w:r w:rsidR="003A725F">
        <w:rPr>
          <w:sz w:val="26"/>
          <w:szCs w:val="26"/>
        </w:rPr>
        <w:t xml:space="preserve">отографии должны отражать работу по охране  окружающей среды, в которой принял участие конкурсант. </w:t>
      </w:r>
      <w:r w:rsidR="0009708C">
        <w:rPr>
          <w:sz w:val="26"/>
          <w:szCs w:val="26"/>
        </w:rPr>
        <w:t>Представить д</w:t>
      </w:r>
      <w:r w:rsidR="003A725F">
        <w:rPr>
          <w:sz w:val="26"/>
          <w:szCs w:val="26"/>
        </w:rPr>
        <w:t>о двух фотографий с  одного мероприятия</w:t>
      </w:r>
      <w:r w:rsidR="0009708C">
        <w:rPr>
          <w:sz w:val="26"/>
          <w:szCs w:val="26"/>
        </w:rPr>
        <w:t>,</w:t>
      </w:r>
      <w:r w:rsidR="003A725F">
        <w:rPr>
          <w:sz w:val="26"/>
          <w:szCs w:val="26"/>
        </w:rPr>
        <w:t xml:space="preserve"> </w:t>
      </w:r>
      <w:r w:rsidR="0009708C">
        <w:rPr>
          <w:sz w:val="26"/>
          <w:szCs w:val="26"/>
        </w:rPr>
        <w:t>н</w:t>
      </w:r>
      <w:r w:rsidR="003A725F">
        <w:rPr>
          <w:sz w:val="26"/>
          <w:szCs w:val="26"/>
        </w:rPr>
        <w:t>апример:   уборка мусора  (на первом фото показано первичное состояние территории, на втором-то, что сделал конкурсант); благоустройство школьного двора, детской площадки, поселка, особо охраняемой природной территории, посадка деревьев и т.д.</w:t>
      </w:r>
    </w:p>
    <w:p w:rsidR="003A725F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E20F31">
        <w:rPr>
          <w:sz w:val="26"/>
          <w:szCs w:val="26"/>
        </w:rPr>
        <w:t xml:space="preserve">- </w:t>
      </w:r>
      <w:r w:rsidR="0009708C">
        <w:rPr>
          <w:sz w:val="26"/>
          <w:szCs w:val="26"/>
        </w:rPr>
        <w:t>н</w:t>
      </w:r>
      <w:r w:rsidR="003A725F">
        <w:rPr>
          <w:sz w:val="26"/>
          <w:szCs w:val="26"/>
        </w:rPr>
        <w:t>а Фотоконкурс принимаются электронные</w:t>
      </w:r>
      <w:r w:rsidR="00013226">
        <w:rPr>
          <w:sz w:val="26"/>
          <w:szCs w:val="26"/>
        </w:rPr>
        <w:t xml:space="preserve"> версии селфи фотографий в формате JPG, JPEG.</w:t>
      </w:r>
    </w:p>
    <w:p w:rsidR="00E20F31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20F31">
        <w:rPr>
          <w:sz w:val="26"/>
          <w:szCs w:val="26"/>
        </w:rPr>
        <w:t xml:space="preserve">- </w:t>
      </w:r>
      <w:r w:rsidR="0009708C">
        <w:rPr>
          <w:sz w:val="26"/>
          <w:szCs w:val="26"/>
        </w:rPr>
        <w:t>р</w:t>
      </w:r>
      <w:r w:rsidR="00E20F31">
        <w:rPr>
          <w:sz w:val="26"/>
          <w:szCs w:val="26"/>
        </w:rPr>
        <w:t>аботы не должны иметь каких-либо авторских плашек, добавленных рамок  и  т.д. Не  допускается значительная цифровая корректировка изображений. Фото-коллажи и изображения, выполненные с помощью компьютера, не принимаются.</w:t>
      </w:r>
    </w:p>
    <w:p w:rsidR="00E20F31" w:rsidRDefault="00E20F31" w:rsidP="003A725F">
      <w:pPr>
        <w:tabs>
          <w:tab w:val="left" w:pos="0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Возрастные категории</w:t>
      </w:r>
      <w:r w:rsidR="00732E29">
        <w:rPr>
          <w:sz w:val="26"/>
          <w:szCs w:val="26"/>
          <w:u w:val="single"/>
        </w:rPr>
        <w:t xml:space="preserve"> участников конкурса:</w:t>
      </w:r>
    </w:p>
    <w:p w:rsidR="00E20F31" w:rsidRDefault="00732E29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Ш</w:t>
      </w:r>
      <w:r w:rsidR="00E20F31">
        <w:rPr>
          <w:sz w:val="26"/>
          <w:szCs w:val="26"/>
        </w:rPr>
        <w:t>кольники</w:t>
      </w:r>
      <w:r>
        <w:rPr>
          <w:sz w:val="26"/>
          <w:szCs w:val="26"/>
        </w:rPr>
        <w:t xml:space="preserve">, </w:t>
      </w:r>
      <w:r w:rsidR="00E20F31">
        <w:rPr>
          <w:sz w:val="26"/>
          <w:szCs w:val="26"/>
        </w:rPr>
        <w:t>студенты</w:t>
      </w:r>
      <w:r>
        <w:rPr>
          <w:sz w:val="26"/>
          <w:szCs w:val="26"/>
        </w:rPr>
        <w:t xml:space="preserve">, </w:t>
      </w:r>
      <w:r w:rsidR="00E20F31">
        <w:rPr>
          <w:sz w:val="26"/>
          <w:szCs w:val="26"/>
        </w:rPr>
        <w:t>взрослые</w:t>
      </w:r>
      <w:r>
        <w:rPr>
          <w:sz w:val="26"/>
          <w:szCs w:val="26"/>
        </w:rPr>
        <w:t>.</w:t>
      </w:r>
    </w:p>
    <w:p w:rsidR="00E20F31" w:rsidRDefault="00E20F31" w:rsidP="003A725F">
      <w:pPr>
        <w:tabs>
          <w:tab w:val="left" w:pos="0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Прочие</w:t>
      </w:r>
    </w:p>
    <w:p w:rsidR="00E20F31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20F31">
        <w:rPr>
          <w:sz w:val="26"/>
          <w:szCs w:val="26"/>
        </w:rPr>
        <w:t xml:space="preserve">- участие </w:t>
      </w:r>
      <w:r w:rsidR="00732E29">
        <w:rPr>
          <w:sz w:val="26"/>
          <w:szCs w:val="26"/>
        </w:rPr>
        <w:t xml:space="preserve">в конкурсе </w:t>
      </w:r>
      <w:r w:rsidR="00E20F31">
        <w:rPr>
          <w:sz w:val="26"/>
          <w:szCs w:val="26"/>
        </w:rPr>
        <w:t>бесплатное</w:t>
      </w:r>
      <w:r w:rsidR="00732E29">
        <w:rPr>
          <w:sz w:val="26"/>
          <w:szCs w:val="26"/>
        </w:rPr>
        <w:t>.</w:t>
      </w:r>
    </w:p>
    <w:p w:rsidR="00E20F31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20F31">
        <w:rPr>
          <w:sz w:val="26"/>
          <w:szCs w:val="26"/>
        </w:rPr>
        <w:t>-организаторы оставляют за собой право использовать фотоработы в любых некоммерческих целях</w:t>
      </w:r>
      <w:r w:rsidR="00732E29">
        <w:rPr>
          <w:sz w:val="26"/>
          <w:szCs w:val="26"/>
        </w:rPr>
        <w:t>;</w:t>
      </w:r>
    </w:p>
    <w:p w:rsidR="00E20F31" w:rsidRDefault="00EB12D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20F31">
        <w:rPr>
          <w:sz w:val="26"/>
          <w:szCs w:val="26"/>
        </w:rPr>
        <w:t>- передача фотоработы в соответствии с настоящим Положением означает полное согласие участников с условиями проведения Конкурса.</w:t>
      </w:r>
      <w:r w:rsidR="00006118">
        <w:rPr>
          <w:sz w:val="26"/>
          <w:szCs w:val="26"/>
        </w:rPr>
        <w:t xml:space="preserve"> </w:t>
      </w:r>
    </w:p>
    <w:p w:rsidR="00006118" w:rsidRDefault="00006118" w:rsidP="003A725F">
      <w:pPr>
        <w:tabs>
          <w:tab w:val="left" w:pos="0"/>
        </w:tabs>
        <w:jc w:val="both"/>
        <w:rPr>
          <w:sz w:val="26"/>
          <w:szCs w:val="26"/>
        </w:rPr>
      </w:pPr>
    </w:p>
    <w:p w:rsidR="00E20F31" w:rsidRPr="0009708C" w:rsidRDefault="00E20F31" w:rsidP="003A725F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60B16" w:rsidRPr="0012719A">
        <w:rPr>
          <w:b/>
          <w:sz w:val="26"/>
          <w:szCs w:val="26"/>
          <w:lang w:val="en-US"/>
        </w:rPr>
        <w:t>V</w:t>
      </w:r>
      <w:r w:rsidR="00560B16" w:rsidRPr="0009708C">
        <w:rPr>
          <w:b/>
          <w:sz w:val="26"/>
          <w:szCs w:val="26"/>
        </w:rPr>
        <w:t>. Контактные данные</w:t>
      </w:r>
    </w:p>
    <w:p w:rsidR="00560B16" w:rsidRDefault="00560B1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Почтовый адрес департамента природных ресурсов и охраны окружающей среды Приморского края: 690091, г. Владивосток ул. Светланская,22.</w:t>
      </w:r>
    </w:p>
    <w:p w:rsidR="00560B16" w:rsidRDefault="00560B1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B3F15">
        <w:rPr>
          <w:sz w:val="26"/>
          <w:szCs w:val="26"/>
        </w:rPr>
        <w:t xml:space="preserve"> </w:t>
      </w:r>
      <w:r>
        <w:rPr>
          <w:sz w:val="26"/>
          <w:szCs w:val="26"/>
        </w:rPr>
        <w:t>Фактический адрес: г. Владивосток, ул. Первая Морская, 2, кабинет 521.</w:t>
      </w:r>
    </w:p>
    <w:p w:rsidR="00560B16" w:rsidRDefault="00560B16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B3F15">
        <w:rPr>
          <w:sz w:val="26"/>
          <w:szCs w:val="26"/>
        </w:rPr>
        <w:t xml:space="preserve">            Контактное лицо: Тарасенко  Юрий Геннадьевич, начальник  отдела стратегического  развития, инвестиционной деятельности и  бюджетного процесса Департамента</w:t>
      </w:r>
      <w:r w:rsidR="00732E29">
        <w:rPr>
          <w:sz w:val="26"/>
          <w:szCs w:val="26"/>
        </w:rPr>
        <w:t xml:space="preserve"> природных  ресурсов и охраны окружающей среды  Приморского края.</w:t>
      </w:r>
    </w:p>
    <w:p w:rsidR="001B3F15" w:rsidRDefault="001B3F15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Тел.:   8(423)221-51-85.</w:t>
      </w:r>
    </w:p>
    <w:p w:rsidR="001B3F15" w:rsidRDefault="001B3F15" w:rsidP="003A725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Электронная почта </w:t>
      </w:r>
      <w:hyperlink r:id="rId9" w:history="1">
        <w:r w:rsidR="00536D83" w:rsidRPr="00247400">
          <w:rPr>
            <w:rStyle w:val="a3"/>
            <w:sz w:val="26"/>
            <w:szCs w:val="26"/>
            <w:lang w:val="en-US"/>
          </w:rPr>
          <w:t>Tarasenko</w:t>
        </w:r>
        <w:r w:rsidR="00536D83" w:rsidRPr="00247400">
          <w:rPr>
            <w:rStyle w:val="a3"/>
            <w:sz w:val="26"/>
            <w:szCs w:val="26"/>
          </w:rPr>
          <w:t>_</w:t>
        </w:r>
        <w:r w:rsidR="00536D83" w:rsidRPr="00247400">
          <w:rPr>
            <w:rStyle w:val="a3"/>
            <w:sz w:val="26"/>
            <w:szCs w:val="26"/>
            <w:lang w:val="en-US"/>
          </w:rPr>
          <w:t>YG</w:t>
        </w:r>
        <w:r w:rsidR="00536D83" w:rsidRPr="00247400">
          <w:rPr>
            <w:rStyle w:val="a3"/>
            <w:sz w:val="26"/>
            <w:szCs w:val="26"/>
          </w:rPr>
          <w:t>@</w:t>
        </w:r>
        <w:r w:rsidR="00536D83" w:rsidRPr="00247400">
          <w:rPr>
            <w:rStyle w:val="a3"/>
            <w:sz w:val="26"/>
            <w:szCs w:val="26"/>
            <w:lang w:val="en-US"/>
          </w:rPr>
          <w:t>primorsky</w:t>
        </w:r>
        <w:r w:rsidR="00536D83" w:rsidRPr="00247400">
          <w:rPr>
            <w:rStyle w:val="a3"/>
            <w:sz w:val="26"/>
            <w:szCs w:val="26"/>
          </w:rPr>
          <w:t>.</w:t>
        </w:r>
        <w:r w:rsidR="00536D83" w:rsidRPr="00247400">
          <w:rPr>
            <w:rStyle w:val="a3"/>
            <w:sz w:val="26"/>
            <w:szCs w:val="26"/>
            <w:lang w:val="en-US"/>
          </w:rPr>
          <w:t>ru</w:t>
        </w:r>
      </w:hyperlink>
      <w:r w:rsidR="00536D83" w:rsidRPr="00536D83">
        <w:rPr>
          <w:sz w:val="26"/>
          <w:szCs w:val="26"/>
        </w:rPr>
        <w:t xml:space="preserve"> </w:t>
      </w:r>
      <w:r w:rsidR="00B67A4D" w:rsidRPr="00B67A4D">
        <w:rPr>
          <w:sz w:val="26"/>
          <w:szCs w:val="26"/>
        </w:rPr>
        <w:t xml:space="preserve"> </w:t>
      </w:r>
    </w:p>
    <w:p w:rsidR="0049583A" w:rsidRDefault="0049583A" w:rsidP="003A725F">
      <w:pPr>
        <w:tabs>
          <w:tab w:val="left" w:pos="0"/>
        </w:tabs>
        <w:jc w:val="both"/>
        <w:rPr>
          <w:sz w:val="26"/>
          <w:szCs w:val="26"/>
        </w:rPr>
      </w:pPr>
    </w:p>
    <w:p w:rsidR="0049583A" w:rsidRPr="0049583A" w:rsidRDefault="0049583A" w:rsidP="0049583A">
      <w:pPr>
        <w:tabs>
          <w:tab w:val="left" w:pos="0"/>
        </w:tabs>
        <w:jc w:val="center"/>
        <w:rPr>
          <w:b/>
          <w:sz w:val="26"/>
          <w:szCs w:val="26"/>
        </w:rPr>
      </w:pPr>
      <w:r w:rsidRPr="0049583A">
        <w:rPr>
          <w:b/>
          <w:sz w:val="26"/>
          <w:szCs w:val="26"/>
        </w:rPr>
        <w:t>Заявка участника</w:t>
      </w:r>
    </w:p>
    <w:p w:rsidR="0049583A" w:rsidRDefault="0049583A" w:rsidP="0049583A">
      <w:p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открытого экологического фотоконкурса с международным участием</w:t>
      </w:r>
    </w:p>
    <w:p w:rsidR="0049583A" w:rsidRDefault="0049583A" w:rsidP="0049583A">
      <w:p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«Экоселфи-селфи с пользой»</w:t>
      </w:r>
    </w:p>
    <w:p w:rsidR="0049583A" w:rsidRDefault="0049583A" w:rsidP="0049583A">
      <w:pPr>
        <w:tabs>
          <w:tab w:val="left" w:pos="0"/>
        </w:tabs>
        <w:jc w:val="center"/>
        <w:rPr>
          <w:sz w:val="26"/>
          <w:szCs w:val="26"/>
        </w:rPr>
      </w:pPr>
    </w:p>
    <w:p w:rsidR="0049583A" w:rsidRDefault="0049583A" w:rsidP="0049583A">
      <w:p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Номинация «Международная»</w:t>
      </w:r>
    </w:p>
    <w:p w:rsidR="0049583A" w:rsidRDefault="0049583A" w:rsidP="0049583A">
      <w:pPr>
        <w:tabs>
          <w:tab w:val="left" w:pos="0"/>
        </w:tabs>
        <w:jc w:val="center"/>
        <w:rPr>
          <w:sz w:val="26"/>
          <w:szCs w:val="26"/>
        </w:rPr>
      </w:pPr>
    </w:p>
    <w:p w:rsidR="0049583A" w:rsidRDefault="0049583A" w:rsidP="0049583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Работы без заявок или  с не заполненными полями рассматриваться не будут! </w:t>
      </w:r>
    </w:p>
    <w:p w:rsidR="0049583A" w:rsidRDefault="0049583A" w:rsidP="0049583A">
      <w:pPr>
        <w:tabs>
          <w:tab w:val="left" w:pos="0"/>
        </w:tabs>
        <w:rPr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794"/>
        <w:gridCol w:w="6058"/>
      </w:tblGrid>
      <w:tr w:rsidR="0049583A" w:rsidTr="0049583A">
        <w:tc>
          <w:tcPr>
            <w:tcW w:w="3794" w:type="dxa"/>
          </w:tcPr>
          <w:p w:rsidR="0049583A" w:rsidRDefault="0049583A" w:rsidP="00495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ФИО/название</w:t>
            </w:r>
          </w:p>
          <w:p w:rsidR="0049583A" w:rsidRDefault="0049583A" w:rsidP="00495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коллектива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49583A" w:rsidTr="0049583A">
        <w:tc>
          <w:tcPr>
            <w:tcW w:w="3794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 участника (ов)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49583A" w:rsidTr="0049583A">
        <w:tc>
          <w:tcPr>
            <w:tcW w:w="3794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категория</w:t>
            </w:r>
          </w:p>
        </w:tc>
        <w:tc>
          <w:tcPr>
            <w:tcW w:w="6058" w:type="dxa"/>
          </w:tcPr>
          <w:p w:rsidR="0049583A" w:rsidRDefault="00766129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школьник</w:t>
            </w:r>
          </w:p>
          <w:p w:rsidR="00766129" w:rsidRDefault="00766129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студент</w:t>
            </w:r>
          </w:p>
          <w:p w:rsidR="00766129" w:rsidRDefault="00766129" w:rsidP="00766129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взрослый </w:t>
            </w:r>
          </w:p>
        </w:tc>
      </w:tr>
      <w:tr w:rsidR="0049583A" w:rsidTr="0049583A">
        <w:tc>
          <w:tcPr>
            <w:tcW w:w="3794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49583A" w:rsidTr="0049583A">
        <w:tc>
          <w:tcPr>
            <w:tcW w:w="3794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49583A" w:rsidTr="0049583A">
        <w:tc>
          <w:tcPr>
            <w:tcW w:w="3794" w:type="dxa"/>
          </w:tcPr>
          <w:p w:rsidR="0049583A" w:rsidRP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49583A" w:rsidTr="0049583A">
        <w:tc>
          <w:tcPr>
            <w:tcW w:w="3794" w:type="dxa"/>
          </w:tcPr>
          <w:p w:rsidR="0049583A" w:rsidRP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Краткое описание работы</w:t>
            </w:r>
          </w:p>
        </w:tc>
        <w:tc>
          <w:tcPr>
            <w:tcW w:w="6058" w:type="dxa"/>
          </w:tcPr>
          <w:p w:rsidR="0049583A" w:rsidRDefault="0049583A" w:rsidP="0049583A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мероприятия:</w:t>
            </w:r>
          </w:p>
          <w:p w:rsidR="00766129" w:rsidRPr="00D31823" w:rsidRDefault="00766129" w:rsidP="00766129">
            <w:pPr>
              <w:tabs>
                <w:tab w:val="left" w:pos="0"/>
              </w:tabs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проведения </w:t>
            </w:r>
            <w:r w:rsidRPr="00D31823">
              <w:rPr>
                <w:i/>
                <w:sz w:val="26"/>
                <w:szCs w:val="26"/>
              </w:rPr>
              <w:t>(страна, регион, населенный пункт, объект);</w:t>
            </w:r>
          </w:p>
          <w:p w:rsidR="00766129" w:rsidRDefault="00766129" w:rsidP="00766129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участников:</w:t>
            </w:r>
          </w:p>
          <w:p w:rsidR="00766129" w:rsidRDefault="00766129" w:rsidP="00766129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</w:tbl>
    <w:p w:rsidR="0049583A" w:rsidRDefault="0049583A" w:rsidP="0049583A">
      <w:pPr>
        <w:tabs>
          <w:tab w:val="left" w:pos="0"/>
        </w:tabs>
        <w:rPr>
          <w:sz w:val="26"/>
          <w:szCs w:val="26"/>
        </w:rPr>
      </w:pPr>
    </w:p>
    <w:p w:rsidR="0049583A" w:rsidRPr="00D31823" w:rsidRDefault="00D31823" w:rsidP="00D31823">
      <w:pPr>
        <w:pStyle w:val="ac"/>
        <w:numPr>
          <w:ilvl w:val="0"/>
          <w:numId w:val="4"/>
        </w:numPr>
        <w:tabs>
          <w:tab w:val="left" w:pos="0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Имя файла с фотоработой такое же, как и в графе</w:t>
      </w:r>
    </w:p>
    <w:p w:rsidR="00D31823" w:rsidRPr="00D31823" w:rsidRDefault="00D31823" w:rsidP="00D31823">
      <w:pPr>
        <w:tabs>
          <w:tab w:val="left" w:pos="0"/>
        </w:tabs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«Название работы».</w:t>
      </w:r>
    </w:p>
    <w:p w:rsidR="004B5B24" w:rsidRDefault="004B5B24" w:rsidP="006A3C21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p w:rsidR="00832EDE" w:rsidRDefault="00832EDE" w:rsidP="006A3C21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sectPr w:rsidR="00832EDE" w:rsidSect="0012719A">
      <w:footnotePr>
        <w:pos w:val="beneathText"/>
      </w:footnotePr>
      <w:pgSz w:w="11905" w:h="16837"/>
      <w:pgMar w:top="1134" w:right="851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0F0" w:rsidRDefault="00AB70F0" w:rsidP="00033CAA">
      <w:r>
        <w:separator/>
      </w:r>
    </w:p>
  </w:endnote>
  <w:endnote w:type="continuationSeparator" w:id="0">
    <w:p w:rsidR="00AB70F0" w:rsidRDefault="00AB70F0" w:rsidP="0003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0F0" w:rsidRDefault="00AB70F0" w:rsidP="00033CAA">
      <w:r>
        <w:separator/>
      </w:r>
    </w:p>
  </w:footnote>
  <w:footnote w:type="continuationSeparator" w:id="0">
    <w:p w:rsidR="00AB70F0" w:rsidRDefault="00AB70F0" w:rsidP="00033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EF0B7A"/>
    <w:multiLevelType w:val="hybridMultilevel"/>
    <w:tmpl w:val="FE603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27984"/>
    <w:multiLevelType w:val="hybridMultilevel"/>
    <w:tmpl w:val="7B225F48"/>
    <w:lvl w:ilvl="0" w:tplc="5C6CFF02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7BB179CA"/>
    <w:multiLevelType w:val="hybridMultilevel"/>
    <w:tmpl w:val="1B108FCE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EDE"/>
    <w:rsid w:val="00006118"/>
    <w:rsid w:val="00013226"/>
    <w:rsid w:val="00033CAA"/>
    <w:rsid w:val="00035241"/>
    <w:rsid w:val="00071413"/>
    <w:rsid w:val="000831DD"/>
    <w:rsid w:val="0009708C"/>
    <w:rsid w:val="000B07AA"/>
    <w:rsid w:val="000C063B"/>
    <w:rsid w:val="00101245"/>
    <w:rsid w:val="001079B3"/>
    <w:rsid w:val="0011478B"/>
    <w:rsid w:val="0012719A"/>
    <w:rsid w:val="00130C53"/>
    <w:rsid w:val="001820B8"/>
    <w:rsid w:val="001A71A8"/>
    <w:rsid w:val="001B3F15"/>
    <w:rsid w:val="001E7D12"/>
    <w:rsid w:val="002053B5"/>
    <w:rsid w:val="00207454"/>
    <w:rsid w:val="002363AF"/>
    <w:rsid w:val="00275192"/>
    <w:rsid w:val="00281F2D"/>
    <w:rsid w:val="002E757F"/>
    <w:rsid w:val="00305755"/>
    <w:rsid w:val="00305EF5"/>
    <w:rsid w:val="0036322D"/>
    <w:rsid w:val="00377228"/>
    <w:rsid w:val="003A725F"/>
    <w:rsid w:val="003C1CB6"/>
    <w:rsid w:val="003D5AEC"/>
    <w:rsid w:val="003E4437"/>
    <w:rsid w:val="004209E5"/>
    <w:rsid w:val="0042436F"/>
    <w:rsid w:val="004560CB"/>
    <w:rsid w:val="00481AEB"/>
    <w:rsid w:val="00492DC5"/>
    <w:rsid w:val="0049583A"/>
    <w:rsid w:val="004A6807"/>
    <w:rsid w:val="004B5B24"/>
    <w:rsid w:val="004E58EA"/>
    <w:rsid w:val="004F2E68"/>
    <w:rsid w:val="00501183"/>
    <w:rsid w:val="00511E21"/>
    <w:rsid w:val="00536D83"/>
    <w:rsid w:val="00560B16"/>
    <w:rsid w:val="00575322"/>
    <w:rsid w:val="00593357"/>
    <w:rsid w:val="00601A30"/>
    <w:rsid w:val="006A3C21"/>
    <w:rsid w:val="00712A4A"/>
    <w:rsid w:val="00732E29"/>
    <w:rsid w:val="00747D36"/>
    <w:rsid w:val="00762257"/>
    <w:rsid w:val="00766129"/>
    <w:rsid w:val="007823C6"/>
    <w:rsid w:val="007A646B"/>
    <w:rsid w:val="00802CE4"/>
    <w:rsid w:val="00832EDE"/>
    <w:rsid w:val="008A2CB0"/>
    <w:rsid w:val="008B7904"/>
    <w:rsid w:val="008C6C02"/>
    <w:rsid w:val="008E34F2"/>
    <w:rsid w:val="009504CB"/>
    <w:rsid w:val="00970915"/>
    <w:rsid w:val="00971294"/>
    <w:rsid w:val="00991A08"/>
    <w:rsid w:val="00995C56"/>
    <w:rsid w:val="009B10B3"/>
    <w:rsid w:val="009C41BD"/>
    <w:rsid w:val="00A1021D"/>
    <w:rsid w:val="00A22F24"/>
    <w:rsid w:val="00A47E40"/>
    <w:rsid w:val="00A57F86"/>
    <w:rsid w:val="00A63E1E"/>
    <w:rsid w:val="00A70678"/>
    <w:rsid w:val="00AA248F"/>
    <w:rsid w:val="00AB70F0"/>
    <w:rsid w:val="00AD59B7"/>
    <w:rsid w:val="00AE0726"/>
    <w:rsid w:val="00AF748B"/>
    <w:rsid w:val="00B120EC"/>
    <w:rsid w:val="00B67A4D"/>
    <w:rsid w:val="00B84A42"/>
    <w:rsid w:val="00B8737B"/>
    <w:rsid w:val="00BD2001"/>
    <w:rsid w:val="00BF5F65"/>
    <w:rsid w:val="00C10A18"/>
    <w:rsid w:val="00C37865"/>
    <w:rsid w:val="00C37C14"/>
    <w:rsid w:val="00C52CCB"/>
    <w:rsid w:val="00CE08A7"/>
    <w:rsid w:val="00CF493B"/>
    <w:rsid w:val="00D309A4"/>
    <w:rsid w:val="00D31823"/>
    <w:rsid w:val="00D32117"/>
    <w:rsid w:val="00D37E19"/>
    <w:rsid w:val="00D41526"/>
    <w:rsid w:val="00D43187"/>
    <w:rsid w:val="00DB1DFB"/>
    <w:rsid w:val="00DD319F"/>
    <w:rsid w:val="00E20F31"/>
    <w:rsid w:val="00EB12D6"/>
    <w:rsid w:val="00EC207A"/>
    <w:rsid w:val="00ED2A2A"/>
    <w:rsid w:val="00F119C1"/>
    <w:rsid w:val="00F52E6F"/>
    <w:rsid w:val="00F857DD"/>
    <w:rsid w:val="00F91752"/>
    <w:rsid w:val="00F924C0"/>
    <w:rsid w:val="00F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4E061-AB19-49FF-8BDF-7C6AA87D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18"/>
    <w:pPr>
      <w:suppressAutoHyphens/>
    </w:pPr>
    <w:rPr>
      <w:sz w:val="24"/>
      <w:lang w:eastAsia="ar-SA"/>
    </w:rPr>
  </w:style>
  <w:style w:type="paragraph" w:styleId="2">
    <w:name w:val="heading 2"/>
    <w:basedOn w:val="a"/>
    <w:next w:val="a"/>
    <w:qFormat/>
    <w:rsid w:val="00C10A18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C10A18"/>
    <w:pPr>
      <w:keepNext/>
      <w:tabs>
        <w:tab w:val="num" w:pos="864"/>
      </w:tabs>
      <w:ind w:left="864" w:hanging="864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10A18"/>
  </w:style>
  <w:style w:type="character" w:styleId="a3">
    <w:name w:val="Hyperlink"/>
    <w:rsid w:val="00C10A18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C10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C10A18"/>
    <w:pPr>
      <w:spacing w:after="120"/>
    </w:pPr>
  </w:style>
  <w:style w:type="paragraph" w:styleId="a5">
    <w:name w:val="List"/>
    <w:basedOn w:val="a4"/>
    <w:rsid w:val="00C10A18"/>
    <w:rPr>
      <w:rFonts w:cs="Tahoma"/>
    </w:rPr>
  </w:style>
  <w:style w:type="paragraph" w:customStyle="1" w:styleId="11">
    <w:name w:val="Название1"/>
    <w:basedOn w:val="a"/>
    <w:rsid w:val="00C10A1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C10A18"/>
    <w:pPr>
      <w:suppressLineNumbers/>
    </w:pPr>
    <w:rPr>
      <w:rFonts w:cs="Tahoma"/>
    </w:rPr>
  </w:style>
  <w:style w:type="paragraph" w:styleId="a6">
    <w:name w:val="header"/>
    <w:basedOn w:val="a"/>
    <w:rsid w:val="00C10A18"/>
    <w:pPr>
      <w:tabs>
        <w:tab w:val="center" w:pos="4677"/>
        <w:tab w:val="right" w:pos="9355"/>
      </w:tabs>
    </w:pPr>
    <w:rPr>
      <w:szCs w:val="24"/>
    </w:rPr>
  </w:style>
  <w:style w:type="paragraph" w:styleId="a7">
    <w:name w:val="Balloon Text"/>
    <w:basedOn w:val="a"/>
    <w:rsid w:val="00C10A18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C10A18"/>
    <w:pPr>
      <w:suppressLineNumbers/>
    </w:pPr>
  </w:style>
  <w:style w:type="paragraph" w:customStyle="1" w:styleId="a9">
    <w:name w:val="Заголовок таблицы"/>
    <w:basedOn w:val="a8"/>
    <w:rsid w:val="00C10A18"/>
    <w:pPr>
      <w:jc w:val="center"/>
    </w:pPr>
    <w:rPr>
      <w:b/>
      <w:bCs/>
    </w:rPr>
  </w:style>
  <w:style w:type="paragraph" w:styleId="aa">
    <w:name w:val="footer"/>
    <w:basedOn w:val="a"/>
    <w:link w:val="ab"/>
    <w:rsid w:val="00033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33CAA"/>
    <w:rPr>
      <w:sz w:val="24"/>
      <w:lang w:eastAsia="ar-SA"/>
    </w:rPr>
  </w:style>
  <w:style w:type="paragraph" w:styleId="ac">
    <w:name w:val="List Paragraph"/>
    <w:basedOn w:val="a"/>
    <w:uiPriority w:val="34"/>
    <w:qFormat/>
    <w:rsid w:val="004B5B24"/>
    <w:pPr>
      <w:ind w:left="720"/>
      <w:contextualSpacing/>
    </w:pPr>
  </w:style>
  <w:style w:type="table" w:styleId="ad">
    <w:name w:val="Table Grid"/>
    <w:basedOn w:val="a1"/>
    <w:rsid w:val="004958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orsk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rasenko_YG@primorsky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neva_ai\Desktop\&#1091;&#1075;&#1083;&#1086;&#1074;&#1086;&#1081;%20&#1096;&#1090;&#1072;&#1084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4D07A-F394-4A9D-A8B2-78D8D1C5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штамп.dot</Template>
  <TotalTime>205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4662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kumaneva_ai</dc:creator>
  <cp:lastModifiedBy>tarabaeva_nv</cp:lastModifiedBy>
  <cp:revision>19</cp:revision>
  <cp:lastPrinted>2019-06-27T02:00:00Z</cp:lastPrinted>
  <dcterms:created xsi:type="dcterms:W3CDTF">2019-06-27T01:15:00Z</dcterms:created>
  <dcterms:modified xsi:type="dcterms:W3CDTF">2019-07-02T06:53:00Z</dcterms:modified>
</cp:coreProperties>
</file>